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D4D86" w14:textId="77777777" w:rsidR="00F64E7F" w:rsidRPr="008D051D" w:rsidRDefault="00F64E7F" w:rsidP="00F64E7F">
      <w:pPr>
        <w:spacing w:before="600" w:after="0"/>
        <w:rPr>
          <w:rFonts w:cstheme="minorBidi"/>
          <w:cs/>
        </w:rPr>
      </w:pPr>
    </w:p>
    <w:p w14:paraId="3AA357CD" w14:textId="07748F45" w:rsidR="00BD3A4C" w:rsidRPr="00BD3A4C" w:rsidRDefault="00BD3A4C" w:rsidP="00BD3A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ja"/>
        </w:rPr>
        <w:t>アゴダで受付可能な銀行口座関連書類の例</w:t>
      </w:r>
    </w:p>
    <w:p w14:paraId="276C24D9" w14:textId="418E01F4" w:rsidR="00BD3A4C" w:rsidRDefault="00BD3A4C" w:rsidP="00BD3A4C"/>
    <w:p w14:paraId="7FEDD483" w14:textId="12E626DA" w:rsidR="00BD3A4C" w:rsidRDefault="00BD3A4C" w:rsidP="00BD3A4C">
      <w:r>
        <w:rPr>
          <w:lang w:eastAsia="ja"/>
        </w:rPr>
        <w:t>アゴダパートナー様</w:t>
      </w:r>
    </w:p>
    <w:p w14:paraId="226D2555" w14:textId="503DE0D4" w:rsidR="00BD3A4C" w:rsidRDefault="00BD3A4C" w:rsidP="00BD3A4C"/>
    <w:p w14:paraId="70E712A2" w14:textId="31CF2F5F" w:rsidR="00BD3A4C" w:rsidRDefault="00F16F6F" w:rsidP="00BD3A4C">
      <w:r>
        <w:rPr>
          <w:lang w:eastAsia="ja"/>
        </w:rPr>
        <w:t>アゴダのシステムに補足書類をアップロードする際は、下記の案内をご参照ください。</w:t>
      </w:r>
    </w:p>
    <w:p w14:paraId="617407E7" w14:textId="49497A1A" w:rsidR="00BD3A4C" w:rsidRDefault="00BD3A4C" w:rsidP="00BD3A4C"/>
    <w:p w14:paraId="22DE091F" w14:textId="5FF75C62" w:rsidR="00BC2A41" w:rsidRPr="00BC2A41" w:rsidRDefault="00ED2EBB" w:rsidP="00BC2A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ja"/>
        </w:rPr>
        <w:t>1.</w:t>
      </w:r>
      <w:r>
        <w:rPr>
          <w:b/>
          <w:bCs/>
          <w:sz w:val="28"/>
          <w:szCs w:val="28"/>
          <w:lang w:eastAsia="ja"/>
        </w:rPr>
        <w:t>本人確認書類</w:t>
      </w:r>
    </w:p>
    <w:p w14:paraId="7ACE5658" w14:textId="601CBFD9" w:rsidR="00BD3A4C" w:rsidRDefault="00BC2A41" w:rsidP="00BD3A4C">
      <w:r>
        <w:rPr>
          <w:lang w:eastAsia="ja"/>
        </w:rPr>
        <w:t>「本人確認書類のファイル」欄にあるボタンをクリックして、補足書類をアップロードします。書類所有者の氏名が鮮明に記載されていることをご確認ください。</w:t>
      </w:r>
    </w:p>
    <w:p w14:paraId="04F13B04" w14:textId="065385D8" w:rsidR="008824BD" w:rsidRDefault="00AF31AA" w:rsidP="008D7C7F">
      <w:r>
        <w:rPr>
          <w:noProof/>
          <w:lang w:eastAsia="ja"/>
        </w:rPr>
        <w:drawing>
          <wp:inline distT="0" distB="0" distL="0" distR="0" wp14:anchorId="6396BCF0" wp14:editId="722D2A5A">
            <wp:extent cx="4578350" cy="30321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531" cy="305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5FDF" w14:textId="36BE65C1" w:rsidR="000324F3" w:rsidRPr="000324F3" w:rsidRDefault="000324F3" w:rsidP="008D7C7F">
      <w:r>
        <w:rPr>
          <w:b/>
          <w:bCs/>
          <w:u w:val="single"/>
          <w:lang w:eastAsia="ja"/>
        </w:rPr>
        <w:t>有効な</w:t>
      </w:r>
      <w:r>
        <w:rPr>
          <w:lang w:eastAsia="ja"/>
        </w:rPr>
        <w:t>本人確認書類の例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6"/>
        <w:gridCol w:w="1462"/>
        <w:gridCol w:w="3196"/>
      </w:tblGrid>
      <w:tr w:rsidR="00B8311B" w14:paraId="1C186532" w14:textId="77777777" w:rsidTr="00F33D53">
        <w:tc>
          <w:tcPr>
            <w:tcW w:w="1586" w:type="dxa"/>
            <w:shd w:val="clear" w:color="auto" w:fill="EBEDE8" w:themeFill="accent6"/>
            <w:vAlign w:val="center"/>
          </w:tcPr>
          <w:p w14:paraId="57059A56" w14:textId="17514480" w:rsidR="00B8311B" w:rsidRDefault="00B8311B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書類について</w:t>
            </w:r>
            <w:proofErr w:type="spellEnd"/>
          </w:p>
        </w:tc>
        <w:tc>
          <w:tcPr>
            <w:tcW w:w="1462" w:type="dxa"/>
            <w:shd w:val="clear" w:color="auto" w:fill="EBEDE8" w:themeFill="accent6"/>
            <w:vAlign w:val="center"/>
          </w:tcPr>
          <w:p w14:paraId="0CFEC843" w14:textId="23BDB034" w:rsidR="00B8311B" w:rsidRDefault="00B8311B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種類</w:t>
            </w:r>
            <w:proofErr w:type="spellEnd"/>
          </w:p>
        </w:tc>
        <w:tc>
          <w:tcPr>
            <w:tcW w:w="3196" w:type="dxa"/>
            <w:shd w:val="clear" w:color="auto" w:fill="EBEDE8" w:themeFill="accent6"/>
            <w:vAlign w:val="center"/>
          </w:tcPr>
          <w:p w14:paraId="25555ED9" w14:textId="3F1D7C3A" w:rsidR="00B8311B" w:rsidRDefault="00B8311B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良い例</w:t>
            </w:r>
            <w:proofErr w:type="spellEnd"/>
          </w:p>
        </w:tc>
      </w:tr>
      <w:tr w:rsidR="00B8311B" w14:paraId="0104DF78" w14:textId="77777777" w:rsidTr="000324F3">
        <w:tc>
          <w:tcPr>
            <w:tcW w:w="1586" w:type="dxa"/>
            <w:vMerge w:val="restart"/>
            <w:vAlign w:val="center"/>
          </w:tcPr>
          <w:p w14:paraId="6EEEFB4A" w14:textId="450CB2FC" w:rsidR="00B8311B" w:rsidRDefault="00B8311B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本人確認書類</w:t>
            </w:r>
            <w:proofErr w:type="spellEnd"/>
          </w:p>
        </w:tc>
        <w:tc>
          <w:tcPr>
            <w:tcW w:w="1462" w:type="dxa"/>
            <w:vAlign w:val="center"/>
          </w:tcPr>
          <w:p w14:paraId="612B34B3" w14:textId="4F878695" w:rsidR="00B8311B" w:rsidRDefault="00B8311B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ja"/>
              </w:rPr>
              <w:t>身分証明書</w:t>
            </w:r>
            <w:proofErr w:type="spellEnd"/>
          </w:p>
        </w:tc>
        <w:tc>
          <w:tcPr>
            <w:tcW w:w="3196" w:type="dxa"/>
            <w:vAlign w:val="center"/>
          </w:tcPr>
          <w:p w14:paraId="5191A9BE" w14:textId="32738E03" w:rsidR="00B8311B" w:rsidRDefault="00B8311B" w:rsidP="008D7C7F">
            <w:pPr>
              <w:jc w:val="center"/>
            </w:pPr>
            <w:r>
              <w:rPr>
                <w:noProof/>
                <w:lang w:eastAsia="ja"/>
              </w:rPr>
              <w:drawing>
                <wp:inline distT="0" distB="0" distL="0" distR="0" wp14:anchorId="2DFF0EC3" wp14:editId="6E1D2B26">
                  <wp:extent cx="1587500" cy="1032677"/>
                  <wp:effectExtent l="0" t="0" r="0" b="0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5E6A26-6F29-471E-8741-7C9178AA37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0D5E6A26-6F29-471E-8741-7C9178AA37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13" cy="10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11B" w14:paraId="64B3532C" w14:textId="77777777" w:rsidTr="000324F3">
        <w:tc>
          <w:tcPr>
            <w:tcW w:w="1586" w:type="dxa"/>
            <w:vMerge/>
            <w:vAlign w:val="center"/>
          </w:tcPr>
          <w:p w14:paraId="32FDC135" w14:textId="77777777" w:rsidR="00B8311B" w:rsidRDefault="00B8311B" w:rsidP="008D7C7F">
            <w:pPr>
              <w:jc w:val="center"/>
            </w:pPr>
          </w:p>
        </w:tc>
        <w:tc>
          <w:tcPr>
            <w:tcW w:w="1462" w:type="dxa"/>
            <w:vAlign w:val="center"/>
          </w:tcPr>
          <w:p w14:paraId="4BE9D416" w14:textId="383BBDE3" w:rsidR="00B8311B" w:rsidRDefault="00B8311B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ja"/>
              </w:rPr>
              <w:t>パスポート</w:t>
            </w:r>
            <w:proofErr w:type="spellEnd"/>
          </w:p>
        </w:tc>
        <w:tc>
          <w:tcPr>
            <w:tcW w:w="3196" w:type="dxa"/>
            <w:vAlign w:val="center"/>
          </w:tcPr>
          <w:p w14:paraId="647A406C" w14:textId="23BE383E" w:rsidR="00B8311B" w:rsidRDefault="00B8311B" w:rsidP="008D7C7F">
            <w:pPr>
              <w:jc w:val="center"/>
            </w:pPr>
            <w:r>
              <w:rPr>
                <w:noProof/>
                <w:lang w:eastAsia="ja"/>
              </w:rPr>
              <w:drawing>
                <wp:inline distT="0" distB="0" distL="0" distR="0" wp14:anchorId="488347DF" wp14:editId="553C36D4">
                  <wp:extent cx="1701800" cy="1222380"/>
                  <wp:effectExtent l="0" t="0" r="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D5ADD7-6BD3-4323-AC5D-6A6EF427C3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E6D5ADD7-6BD3-4323-AC5D-6A6EF427C3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211" cy="122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11B" w14:paraId="1FDE1646" w14:textId="77777777" w:rsidTr="000324F3">
        <w:tc>
          <w:tcPr>
            <w:tcW w:w="1586" w:type="dxa"/>
            <w:vMerge/>
            <w:vAlign w:val="center"/>
          </w:tcPr>
          <w:p w14:paraId="64764666" w14:textId="77777777" w:rsidR="00B8311B" w:rsidRDefault="00B8311B" w:rsidP="008D7C7F">
            <w:pPr>
              <w:jc w:val="center"/>
            </w:pPr>
          </w:p>
        </w:tc>
        <w:tc>
          <w:tcPr>
            <w:tcW w:w="1462" w:type="dxa"/>
            <w:vAlign w:val="center"/>
          </w:tcPr>
          <w:p w14:paraId="2877964A" w14:textId="5B00524A" w:rsidR="00B8311B" w:rsidRDefault="00B8311B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ja"/>
              </w:rPr>
              <w:t>運転免許証</w:t>
            </w:r>
            <w:proofErr w:type="spellEnd"/>
          </w:p>
        </w:tc>
        <w:tc>
          <w:tcPr>
            <w:tcW w:w="3196" w:type="dxa"/>
            <w:vAlign w:val="center"/>
          </w:tcPr>
          <w:p w14:paraId="0ECD698E" w14:textId="18C728E7" w:rsidR="00B8311B" w:rsidRDefault="00B8311B" w:rsidP="008D7C7F">
            <w:pPr>
              <w:jc w:val="center"/>
            </w:pPr>
            <w:r>
              <w:rPr>
                <w:noProof/>
                <w:lang w:eastAsia="ja"/>
              </w:rPr>
              <w:drawing>
                <wp:inline distT="0" distB="0" distL="0" distR="0" wp14:anchorId="2A98F7A0" wp14:editId="3DE62534">
                  <wp:extent cx="1892300" cy="1178579"/>
                  <wp:effectExtent l="0" t="0" r="0" b="2540"/>
                  <wp:docPr id="2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9CF464-FCD2-4DCA-9308-314877034B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D79CF464-FCD2-4DCA-9308-314877034B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39" cy="118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8A08D" w14:textId="0F540449" w:rsidR="00AF31AA" w:rsidRDefault="00AF31AA" w:rsidP="00BD3A4C"/>
    <w:p w14:paraId="7ACE817C" w14:textId="45B949E5" w:rsidR="003E3A04" w:rsidRPr="000324F3" w:rsidRDefault="003E3A04" w:rsidP="003E3A04">
      <w:r>
        <w:rPr>
          <w:b/>
          <w:bCs/>
          <w:u w:val="single"/>
          <w:lang w:eastAsia="ja"/>
        </w:rPr>
        <w:t>無効な</w:t>
      </w:r>
      <w:r>
        <w:rPr>
          <w:lang w:eastAsia="ja"/>
        </w:rPr>
        <w:t>本人確認書類の例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4"/>
        <w:gridCol w:w="2115"/>
        <w:gridCol w:w="3930"/>
        <w:gridCol w:w="2098"/>
      </w:tblGrid>
      <w:tr w:rsidR="003E3A04" w14:paraId="0CB47208" w14:textId="77777777" w:rsidTr="00F33D53">
        <w:trPr>
          <w:trHeight w:val="352"/>
        </w:trPr>
        <w:tc>
          <w:tcPr>
            <w:tcW w:w="2294" w:type="dxa"/>
            <w:shd w:val="clear" w:color="auto" w:fill="EBEDE8" w:themeFill="accent6"/>
            <w:vAlign w:val="center"/>
          </w:tcPr>
          <w:p w14:paraId="7B36D49C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書類について</w:t>
            </w:r>
            <w:proofErr w:type="spellEnd"/>
          </w:p>
        </w:tc>
        <w:tc>
          <w:tcPr>
            <w:tcW w:w="2115" w:type="dxa"/>
            <w:shd w:val="clear" w:color="auto" w:fill="EBEDE8" w:themeFill="accent6"/>
            <w:vAlign w:val="center"/>
          </w:tcPr>
          <w:p w14:paraId="01874F86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種類</w:t>
            </w:r>
            <w:proofErr w:type="spellEnd"/>
          </w:p>
        </w:tc>
        <w:tc>
          <w:tcPr>
            <w:tcW w:w="3930" w:type="dxa"/>
            <w:shd w:val="clear" w:color="auto" w:fill="EBEDE8" w:themeFill="accent6"/>
            <w:vAlign w:val="center"/>
          </w:tcPr>
          <w:p w14:paraId="5D5DFDA7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悪い例</w:t>
            </w:r>
            <w:proofErr w:type="spellEnd"/>
          </w:p>
        </w:tc>
        <w:tc>
          <w:tcPr>
            <w:tcW w:w="2098" w:type="dxa"/>
            <w:shd w:val="clear" w:color="auto" w:fill="EBEDE8" w:themeFill="accent6"/>
            <w:vAlign w:val="center"/>
          </w:tcPr>
          <w:p w14:paraId="79D8C96E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理由</w:t>
            </w:r>
            <w:proofErr w:type="spellEnd"/>
          </w:p>
        </w:tc>
      </w:tr>
      <w:tr w:rsidR="003E3A04" w14:paraId="3753B253" w14:textId="77777777" w:rsidTr="003E3A04">
        <w:trPr>
          <w:trHeight w:val="1918"/>
        </w:trPr>
        <w:tc>
          <w:tcPr>
            <w:tcW w:w="2294" w:type="dxa"/>
            <w:vAlign w:val="center"/>
          </w:tcPr>
          <w:p w14:paraId="01875422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本人確認書類</w:t>
            </w:r>
            <w:proofErr w:type="spellEnd"/>
          </w:p>
        </w:tc>
        <w:tc>
          <w:tcPr>
            <w:tcW w:w="2115" w:type="dxa"/>
            <w:vAlign w:val="center"/>
          </w:tcPr>
          <w:p w14:paraId="3FB34ACF" w14:textId="549A380E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ja"/>
              </w:rPr>
              <w:t>すべて</w:t>
            </w:r>
            <w:proofErr w:type="spellEnd"/>
          </w:p>
        </w:tc>
        <w:tc>
          <w:tcPr>
            <w:tcW w:w="3930" w:type="dxa"/>
            <w:vAlign w:val="center"/>
          </w:tcPr>
          <w:p w14:paraId="124C131F" w14:textId="77777777" w:rsidR="003E3A04" w:rsidRDefault="003E3A04" w:rsidP="00616FE3">
            <w:pPr>
              <w:jc w:val="center"/>
            </w:pPr>
            <w:r>
              <w:rPr>
                <w:noProof/>
                <w:lang w:eastAsia="ja"/>
              </w:rPr>
              <w:drawing>
                <wp:inline distT="0" distB="0" distL="0" distR="0" wp14:anchorId="7F1DD6BC" wp14:editId="36C3E960">
                  <wp:extent cx="1587500" cy="1124195"/>
                  <wp:effectExtent l="0" t="0" r="0" b="0"/>
                  <wp:docPr id="3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BE1927-55A4-410E-9621-9F29A69054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DBE1927-55A4-410E-9621-9F29A69054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41" cy="114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14:paraId="0B86395F" w14:textId="76BE2F1D" w:rsidR="003E3A04" w:rsidRDefault="003E3A04" w:rsidP="00616FE3">
            <w:pPr>
              <w:jc w:val="center"/>
            </w:pPr>
            <w:r>
              <w:rPr>
                <w:lang w:eastAsia="ja"/>
              </w:rPr>
              <w:t>反射で氏名が見えない</w:t>
            </w:r>
          </w:p>
        </w:tc>
      </w:tr>
    </w:tbl>
    <w:p w14:paraId="25352DCD" w14:textId="5F4A58B2" w:rsidR="00AF31AA" w:rsidRDefault="00AF31AA" w:rsidP="00BD3A4C"/>
    <w:p w14:paraId="7E89757C" w14:textId="217199F3" w:rsidR="003E3A04" w:rsidRPr="00BC2A41" w:rsidRDefault="00ED2EBB" w:rsidP="00BD3A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ja"/>
        </w:rPr>
        <w:t>2.</w:t>
      </w:r>
      <w:r>
        <w:rPr>
          <w:b/>
          <w:bCs/>
          <w:sz w:val="28"/>
          <w:szCs w:val="28"/>
          <w:lang w:eastAsia="ja"/>
        </w:rPr>
        <w:t>銀行口座に関する補足書類</w:t>
      </w:r>
    </w:p>
    <w:p w14:paraId="3AE16C50" w14:textId="04757232" w:rsidR="00BD3A4C" w:rsidRDefault="00BC2A41" w:rsidP="00BD3A4C">
      <w:r>
        <w:rPr>
          <w:lang w:eastAsia="ja"/>
        </w:rPr>
        <w:t>「銀行口座書類のファイル」欄にあるボタンをクリックして、補足書類をアップロードします。</w:t>
      </w:r>
    </w:p>
    <w:p w14:paraId="75051FA3" w14:textId="46BF31F1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eastAsia="ja"/>
        </w:rPr>
        <w:t>銀行名</w:t>
      </w:r>
    </w:p>
    <w:p w14:paraId="609BA39A" w14:textId="5BC8F4F1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eastAsia="ja"/>
        </w:rPr>
        <w:t>口座名義</w:t>
      </w:r>
    </w:p>
    <w:p w14:paraId="4DE040A8" w14:textId="703C49FE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eastAsia="ja"/>
        </w:rPr>
        <w:t>口座番号または</w:t>
      </w:r>
      <w:r>
        <w:rPr>
          <w:sz w:val="24"/>
          <w:szCs w:val="24"/>
          <w:lang w:eastAsia="ja"/>
        </w:rPr>
        <w:t>IBAN</w:t>
      </w:r>
    </w:p>
    <w:p w14:paraId="3266DD16" w14:textId="0B9EC82C" w:rsidR="00BD3A4C" w:rsidRDefault="00801B48">
      <w:r>
        <w:rPr>
          <w:noProof/>
          <w:lang w:eastAsia="ja"/>
        </w:rPr>
        <w:lastRenderedPageBreak/>
        <w:drawing>
          <wp:inline distT="0" distB="0" distL="0" distR="0" wp14:anchorId="15B52073" wp14:editId="30429B7B">
            <wp:extent cx="3666288" cy="24320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7685" cy="24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B060" w14:textId="2ACD1AC1" w:rsidR="000324F3" w:rsidRPr="000324F3" w:rsidRDefault="000324F3" w:rsidP="000324F3">
      <w:r>
        <w:rPr>
          <w:b/>
          <w:bCs/>
          <w:u w:val="single"/>
          <w:lang w:eastAsia="ja"/>
        </w:rPr>
        <w:t>有効な</w:t>
      </w:r>
      <w:r>
        <w:rPr>
          <w:lang w:eastAsia="ja"/>
        </w:rPr>
        <w:t>銀行口座に関する補足書類の例</w:t>
      </w:r>
    </w:p>
    <w:tbl>
      <w:tblPr>
        <w:tblStyle w:val="TableGrid"/>
        <w:tblW w:w="8121" w:type="dxa"/>
        <w:tblLook w:val="04A0" w:firstRow="1" w:lastRow="0" w:firstColumn="1" w:lastColumn="0" w:noHBand="0" w:noVBand="1"/>
      </w:tblPr>
      <w:tblGrid>
        <w:gridCol w:w="2867"/>
        <w:gridCol w:w="658"/>
        <w:gridCol w:w="4596"/>
      </w:tblGrid>
      <w:tr w:rsidR="00B8311B" w14:paraId="2133B0E4" w14:textId="77777777" w:rsidTr="00B8311B">
        <w:tc>
          <w:tcPr>
            <w:tcW w:w="2867" w:type="dxa"/>
            <w:shd w:val="clear" w:color="auto" w:fill="EBEDE8" w:themeFill="accent6"/>
            <w:vAlign w:val="center"/>
          </w:tcPr>
          <w:p w14:paraId="5B261151" w14:textId="77777777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書類について</w:t>
            </w:r>
            <w:proofErr w:type="spellEnd"/>
          </w:p>
        </w:tc>
        <w:tc>
          <w:tcPr>
            <w:tcW w:w="658" w:type="dxa"/>
            <w:shd w:val="clear" w:color="auto" w:fill="EBEDE8" w:themeFill="accent6"/>
            <w:vAlign w:val="center"/>
          </w:tcPr>
          <w:p w14:paraId="5E732997" w14:textId="77777777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種類</w:t>
            </w:r>
            <w:proofErr w:type="spellEnd"/>
          </w:p>
        </w:tc>
        <w:tc>
          <w:tcPr>
            <w:tcW w:w="4596" w:type="dxa"/>
            <w:shd w:val="clear" w:color="auto" w:fill="EBEDE8" w:themeFill="accent6"/>
            <w:vAlign w:val="center"/>
          </w:tcPr>
          <w:p w14:paraId="030F658B" w14:textId="7B3FBDE0" w:rsidR="00B8311B" w:rsidRPr="00F33D53" w:rsidRDefault="00B8311B" w:rsidP="005C52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有効な書類の例</w:t>
            </w:r>
            <w:proofErr w:type="spellEnd"/>
          </w:p>
        </w:tc>
      </w:tr>
      <w:tr w:rsidR="00B8311B" w14:paraId="5DA18AD6" w14:textId="77777777" w:rsidTr="00B8311B">
        <w:tc>
          <w:tcPr>
            <w:tcW w:w="2867" w:type="dxa"/>
            <w:vMerge w:val="restart"/>
            <w:vAlign w:val="center"/>
          </w:tcPr>
          <w:p w14:paraId="5715EA9B" w14:textId="7A55956F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銀行口座に関する補足書類</w:t>
            </w:r>
            <w:proofErr w:type="spellEnd"/>
          </w:p>
        </w:tc>
        <w:tc>
          <w:tcPr>
            <w:tcW w:w="658" w:type="dxa"/>
            <w:vAlign w:val="center"/>
          </w:tcPr>
          <w:p w14:paraId="7ED62F2C" w14:textId="4B6B59BC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ja"/>
              </w:rPr>
              <w:t>通帳</w:t>
            </w:r>
          </w:p>
        </w:tc>
        <w:tc>
          <w:tcPr>
            <w:tcW w:w="4596" w:type="dxa"/>
            <w:vAlign w:val="center"/>
          </w:tcPr>
          <w:p w14:paraId="79DC9647" w14:textId="2C066ECE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ja"/>
              </w:rPr>
              <w:drawing>
                <wp:inline distT="0" distB="0" distL="0" distR="0" wp14:anchorId="0DD5ACF4" wp14:editId="24E375C9">
                  <wp:extent cx="1816100" cy="1153364"/>
                  <wp:effectExtent l="0" t="0" r="0" b="889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C085B4-A54E-4CAB-A52B-729B547E36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3CC085B4-A54E-4CAB-A52B-729B547E36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25" cy="115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11B" w14:paraId="5A1BFF23" w14:textId="77777777" w:rsidTr="00B8311B">
        <w:tc>
          <w:tcPr>
            <w:tcW w:w="2867" w:type="dxa"/>
            <w:vMerge/>
            <w:vAlign w:val="center"/>
          </w:tcPr>
          <w:p w14:paraId="195812D4" w14:textId="77777777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8" w:type="dxa"/>
            <w:vAlign w:val="center"/>
          </w:tcPr>
          <w:p w14:paraId="62D715BF" w14:textId="704B0ED5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ja"/>
              </w:rPr>
              <w:t>銀行取引明細書</w:t>
            </w:r>
          </w:p>
        </w:tc>
        <w:tc>
          <w:tcPr>
            <w:tcW w:w="4596" w:type="dxa"/>
            <w:vAlign w:val="center"/>
          </w:tcPr>
          <w:p w14:paraId="706A2C35" w14:textId="71F9D619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ja"/>
              </w:rPr>
              <w:drawing>
                <wp:inline distT="0" distB="0" distL="0" distR="0" wp14:anchorId="18977A37" wp14:editId="399C6B4D">
                  <wp:extent cx="2660650" cy="1000999"/>
                  <wp:effectExtent l="0" t="0" r="6350" b="889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391FE5-49C8-431C-AECE-DC79FB4AE9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D8391FE5-49C8-431C-AECE-DC79FB4AE9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43" cy="10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11B" w14:paraId="7BAC9EF0" w14:textId="77777777" w:rsidTr="00B8311B">
        <w:tc>
          <w:tcPr>
            <w:tcW w:w="2867" w:type="dxa"/>
            <w:vMerge/>
            <w:vAlign w:val="center"/>
          </w:tcPr>
          <w:p w14:paraId="7F17CA63" w14:textId="77777777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8" w:type="dxa"/>
            <w:vAlign w:val="center"/>
          </w:tcPr>
          <w:p w14:paraId="4EBC2EA7" w14:textId="273F350E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ja"/>
              </w:rPr>
              <w:t>インターネットバンキング口座情報のスクリーンショット</w:t>
            </w:r>
          </w:p>
        </w:tc>
        <w:tc>
          <w:tcPr>
            <w:tcW w:w="4596" w:type="dxa"/>
            <w:vAlign w:val="center"/>
          </w:tcPr>
          <w:p w14:paraId="24568BB8" w14:textId="5D59DF99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ja"/>
              </w:rPr>
              <w:drawing>
                <wp:inline distT="0" distB="0" distL="0" distR="0" wp14:anchorId="5BE3E1DF" wp14:editId="09791566">
                  <wp:extent cx="2425700" cy="1568592"/>
                  <wp:effectExtent l="0" t="0" r="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6805D7-ABAB-4F2B-892C-B1884082A5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A46805D7-ABAB-4F2B-892C-B1884082A5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218" cy="157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11B" w14:paraId="096B6CDC" w14:textId="77777777" w:rsidTr="00B8311B">
        <w:tc>
          <w:tcPr>
            <w:tcW w:w="2867" w:type="dxa"/>
            <w:vMerge/>
            <w:vAlign w:val="center"/>
          </w:tcPr>
          <w:p w14:paraId="3C2C0C2C" w14:textId="77777777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8" w:type="dxa"/>
            <w:vAlign w:val="center"/>
          </w:tcPr>
          <w:p w14:paraId="00DBCD61" w14:textId="3EE32E28" w:rsidR="00B8311B" w:rsidRPr="005C527D" w:rsidRDefault="00B8311B" w:rsidP="005C527D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eastAsia="ja"/>
              </w:rPr>
              <w:t>取り消し済み小切手</w:t>
            </w:r>
          </w:p>
        </w:tc>
        <w:tc>
          <w:tcPr>
            <w:tcW w:w="4596" w:type="dxa"/>
            <w:tcBorders>
              <w:bottom w:val="single" w:sz="4" w:space="0" w:color="auto"/>
            </w:tcBorders>
            <w:vAlign w:val="center"/>
          </w:tcPr>
          <w:p w14:paraId="0B62AA1B" w14:textId="488E88A4" w:rsidR="00B8311B" w:rsidRPr="005C527D" w:rsidRDefault="00B8311B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ja"/>
              </w:rPr>
              <w:drawing>
                <wp:inline distT="0" distB="0" distL="0" distR="0" wp14:anchorId="1F1CE3BB" wp14:editId="57CBE055">
                  <wp:extent cx="2781300" cy="1335562"/>
                  <wp:effectExtent l="0" t="0" r="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334AD8-E295-4A87-B730-C1D72D141E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FB334AD8-E295-4A87-B730-C1D72D141E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534" cy="134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203F1" w14:textId="7C23FC0F" w:rsidR="004D77F7" w:rsidRDefault="004D77F7"/>
    <w:p w14:paraId="0B89BD92" w14:textId="08ABC16D" w:rsidR="00E84C15" w:rsidRDefault="00E84C15">
      <w:r>
        <w:rPr>
          <w:b/>
          <w:bCs/>
          <w:u w:val="single"/>
          <w:lang w:eastAsia="ja"/>
        </w:rPr>
        <w:t>無効な</w:t>
      </w:r>
      <w:r>
        <w:rPr>
          <w:lang w:eastAsia="ja"/>
        </w:rPr>
        <w:t>銀行口座に関する補足書類の例</w:t>
      </w:r>
    </w:p>
    <w:tbl>
      <w:tblPr>
        <w:tblStyle w:val="TableGrid"/>
        <w:tblW w:w="7037" w:type="dxa"/>
        <w:tblLook w:val="04A0" w:firstRow="1" w:lastRow="0" w:firstColumn="1" w:lastColumn="0" w:noHBand="0" w:noVBand="1"/>
      </w:tblPr>
      <w:tblGrid>
        <w:gridCol w:w="2867"/>
        <w:gridCol w:w="658"/>
        <w:gridCol w:w="2886"/>
        <w:gridCol w:w="658"/>
      </w:tblGrid>
      <w:tr w:rsidR="005C527D" w14:paraId="20E367B0" w14:textId="77777777" w:rsidTr="00F33D53">
        <w:tc>
          <w:tcPr>
            <w:tcW w:w="1365" w:type="dxa"/>
            <w:shd w:val="clear" w:color="auto" w:fill="EBEDE8" w:themeFill="accent6"/>
            <w:vAlign w:val="center"/>
          </w:tcPr>
          <w:p w14:paraId="413E9794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書類について</w:t>
            </w:r>
            <w:proofErr w:type="spellEnd"/>
          </w:p>
        </w:tc>
        <w:tc>
          <w:tcPr>
            <w:tcW w:w="1387" w:type="dxa"/>
            <w:shd w:val="clear" w:color="auto" w:fill="EBEDE8" w:themeFill="accent6"/>
            <w:vAlign w:val="center"/>
          </w:tcPr>
          <w:p w14:paraId="1949ECA6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種類</w:t>
            </w:r>
            <w:proofErr w:type="spellEnd"/>
          </w:p>
        </w:tc>
        <w:tc>
          <w:tcPr>
            <w:tcW w:w="2886" w:type="dxa"/>
            <w:shd w:val="clear" w:color="auto" w:fill="EBEDE8" w:themeFill="accent6"/>
            <w:vAlign w:val="center"/>
          </w:tcPr>
          <w:p w14:paraId="0EA454ED" w14:textId="5F92875A" w:rsidR="005C527D" w:rsidRPr="00F33D53" w:rsidRDefault="005C527D" w:rsidP="00616FE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無効な書類の例</w:t>
            </w:r>
            <w:proofErr w:type="spellEnd"/>
          </w:p>
        </w:tc>
        <w:tc>
          <w:tcPr>
            <w:tcW w:w="1399" w:type="dxa"/>
            <w:shd w:val="clear" w:color="auto" w:fill="EBEDE8" w:themeFill="accent6"/>
            <w:vAlign w:val="center"/>
          </w:tcPr>
          <w:p w14:paraId="515ABBCC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理由</w:t>
            </w:r>
            <w:proofErr w:type="spellEnd"/>
          </w:p>
        </w:tc>
      </w:tr>
      <w:tr w:rsidR="005C527D" w14:paraId="47318559" w14:textId="77777777" w:rsidTr="005C527D">
        <w:tc>
          <w:tcPr>
            <w:tcW w:w="1365" w:type="dxa"/>
            <w:vMerge w:val="restart"/>
            <w:vAlign w:val="center"/>
          </w:tcPr>
          <w:p w14:paraId="58D93866" w14:textId="32972FBC" w:rsidR="005C527D" w:rsidRPr="005C527D" w:rsidRDefault="00E11DA4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ja"/>
              </w:rPr>
              <w:t>銀行口座に関する補足書類</w:t>
            </w:r>
            <w:proofErr w:type="spellEnd"/>
          </w:p>
        </w:tc>
        <w:tc>
          <w:tcPr>
            <w:tcW w:w="1387" w:type="dxa"/>
            <w:vAlign w:val="center"/>
          </w:tcPr>
          <w:p w14:paraId="2055755A" w14:textId="77777777" w:rsidR="005C527D" w:rsidRPr="005C527D" w:rsidRDefault="005C527D" w:rsidP="00616FE3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eastAsia="ja"/>
              </w:rPr>
              <w:t>クレジットカード</w:t>
            </w:r>
            <w:r>
              <w:rPr>
                <w:sz w:val="22"/>
                <w:szCs w:val="22"/>
                <w:lang w:eastAsia="ja"/>
              </w:rPr>
              <w:t xml:space="preserve"> / </w:t>
            </w:r>
            <w:r>
              <w:rPr>
                <w:sz w:val="22"/>
                <w:szCs w:val="22"/>
                <w:lang w:eastAsia="ja"/>
              </w:rPr>
              <w:t>デビットカード</w:t>
            </w:r>
          </w:p>
        </w:tc>
        <w:tc>
          <w:tcPr>
            <w:tcW w:w="2886" w:type="dxa"/>
            <w:vAlign w:val="center"/>
          </w:tcPr>
          <w:p w14:paraId="1E2D7FC5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ja"/>
              </w:rPr>
              <w:drawing>
                <wp:inline distT="0" distB="0" distL="0" distR="0" wp14:anchorId="583E0CA2" wp14:editId="5F777B31">
                  <wp:extent cx="1385668" cy="927504"/>
                  <wp:effectExtent l="0" t="0" r="5080" b="6350"/>
                  <wp:docPr id="3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DB92C3-70F5-42FA-B6EA-C00627F8F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DADB92C3-70F5-42FA-B6EA-C00627F8F5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77" cy="94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vAlign w:val="center"/>
          </w:tcPr>
          <w:p w14:paraId="528B5B11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ja"/>
              </w:rPr>
              <w:t>クレジット</w:t>
            </w:r>
            <w:r>
              <w:rPr>
                <w:sz w:val="22"/>
                <w:szCs w:val="22"/>
                <w:lang w:eastAsia="ja"/>
              </w:rPr>
              <w:t xml:space="preserve"> / </w:t>
            </w:r>
            <w:r>
              <w:rPr>
                <w:sz w:val="22"/>
                <w:szCs w:val="22"/>
                <w:lang w:eastAsia="ja"/>
              </w:rPr>
              <w:t>デビットカードは受付不可</w:t>
            </w:r>
          </w:p>
        </w:tc>
      </w:tr>
      <w:tr w:rsidR="005C527D" w14:paraId="197A574F" w14:textId="77777777" w:rsidTr="005C527D">
        <w:tc>
          <w:tcPr>
            <w:tcW w:w="1365" w:type="dxa"/>
            <w:vMerge/>
            <w:vAlign w:val="center"/>
          </w:tcPr>
          <w:p w14:paraId="51D58FEE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7" w:type="dxa"/>
            <w:vAlign w:val="center"/>
          </w:tcPr>
          <w:p w14:paraId="08FF8D2F" w14:textId="77777777" w:rsidR="005C527D" w:rsidRPr="005C527D" w:rsidRDefault="005C527D" w:rsidP="00616FE3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eastAsia="ja"/>
              </w:rPr>
              <w:t>銀行の伝票</w:t>
            </w:r>
            <w:r>
              <w:rPr>
                <w:sz w:val="22"/>
                <w:szCs w:val="22"/>
                <w:lang w:eastAsia="ja"/>
              </w:rPr>
              <w:t xml:space="preserve"> / </w:t>
            </w:r>
            <w:r>
              <w:rPr>
                <w:sz w:val="22"/>
                <w:szCs w:val="22"/>
                <w:lang w:eastAsia="ja"/>
              </w:rPr>
              <w:t>クレジットカードの利用伝票</w:t>
            </w:r>
          </w:p>
        </w:tc>
        <w:tc>
          <w:tcPr>
            <w:tcW w:w="2886" w:type="dxa"/>
            <w:vAlign w:val="center"/>
          </w:tcPr>
          <w:p w14:paraId="4D40D967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ja"/>
              </w:rPr>
              <w:drawing>
                <wp:inline distT="0" distB="0" distL="0" distR="0" wp14:anchorId="05BDE690" wp14:editId="6142DB08">
                  <wp:extent cx="1688559" cy="1961577"/>
                  <wp:effectExtent l="0" t="0" r="6985" b="635"/>
                  <wp:docPr id="37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24D04D-E6F0-456F-871C-AE69AE2C35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9B24D04D-E6F0-456F-871C-AE69AE2C35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233" cy="196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vAlign w:val="center"/>
          </w:tcPr>
          <w:p w14:paraId="4BE13350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ja"/>
              </w:rPr>
              <w:t>銀行の伝票</w:t>
            </w:r>
            <w:r>
              <w:rPr>
                <w:sz w:val="22"/>
                <w:szCs w:val="22"/>
                <w:lang w:eastAsia="ja"/>
              </w:rPr>
              <w:t xml:space="preserve"> / </w:t>
            </w:r>
            <w:r>
              <w:rPr>
                <w:sz w:val="22"/>
                <w:szCs w:val="22"/>
                <w:lang w:eastAsia="ja"/>
              </w:rPr>
              <w:t>クレジットカードの利用伝票は受付不可</w:t>
            </w:r>
          </w:p>
        </w:tc>
      </w:tr>
    </w:tbl>
    <w:p w14:paraId="695371B8" w14:textId="77777777" w:rsidR="005C527D" w:rsidRPr="00F64E7F" w:rsidRDefault="005C527D"/>
    <w:sectPr w:rsidR="005C527D" w:rsidRPr="00F64E7F" w:rsidSect="00AF31AA">
      <w:headerReference w:type="default" r:id="rId23"/>
      <w:footerReference w:type="default" r:id="rId24"/>
      <w:pgSz w:w="12240" w:h="15840"/>
      <w:pgMar w:top="720" w:right="720" w:bottom="720" w:left="720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F99FF" w14:textId="77777777" w:rsidR="006C3117" w:rsidRDefault="006C3117" w:rsidP="005D6AE0">
      <w:pPr>
        <w:spacing w:after="0"/>
      </w:pPr>
      <w:r>
        <w:separator/>
      </w:r>
    </w:p>
  </w:endnote>
  <w:endnote w:type="continuationSeparator" w:id="0">
    <w:p w14:paraId="2DC1ABA4" w14:textId="77777777" w:rsidR="006C3117" w:rsidRDefault="006C3117" w:rsidP="005D6A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oda Sans Text">
    <w:panose1 w:val="020F0503020203020204"/>
    <w:charset w:val="00"/>
    <w:family w:val="swiss"/>
    <w:pitch w:val="variable"/>
    <w:sig w:usb0="A100006F" w:usb1="0000004A" w:usb2="00000008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0E7E" w14:textId="77777777" w:rsidR="005D6AE0" w:rsidRDefault="005D6AE0">
    <w:pPr>
      <w:pStyle w:val="Footer"/>
    </w:pPr>
    <w:r>
      <w:rPr>
        <w:noProof/>
        <w:lang w:eastAsia="j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7667160" wp14:editId="101849B8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3a3241c98608cc9c07383198" descr="{&quot;HashCode&quot;:1065054844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B5C9780" w14:textId="77777777" w:rsidR="005D6AE0" w:rsidRPr="005D6AE0" w:rsidRDefault="005D6AE0" w:rsidP="005D6AE0">
                          <w:pPr>
                            <w:spacing w:after="0"/>
                            <w:rPr>
                              <w:rFonts w:ascii="Calibri" w:hAnsi="Calibri"/>
                              <w:color w:val="0000FF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FF"/>
                              <w:sz w:val="20"/>
                              <w:lang w:eastAsia="ja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667160" id="_x0000_t202" coordsize="21600,21600" o:spt="202" path="m,l,21600r21600,l21600,xe">
              <v:stroke joinstyle="miter"/>
              <v:path gradientshapeok="t" o:connecttype="rect"/>
            </v:shapetype>
            <v:shape id="MSIPCM3a3241c98608cc9c07383198" o:spid="_x0000_s1027" type="#_x0000_t202" alt="{&quot;HashCode&quot;:1065054844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" o:allowincell="f" filled="f" stroked="f" strokeweight=".5pt">
              <v:textbox inset="20pt,0,,0">
                <w:txbxContent>
                  <w:p w14:paraId="2B5C9780" w14:textId="77777777" w:rsidR="005D6AE0" w:rsidRPr="005D6AE0" w:rsidRDefault="005D6AE0" w:rsidP="005D6AE0">
                    <w:pPr>
                      <w:spacing w:after="0"/>
                      <w:rPr>
                        <w:rFonts w:ascii="Calibri" w:hAnsi="Calibri"/>
                        <w:color w:val="0000FF"/>
                        <w:sz w:val="20"/>
                      </w:rPr>
                      <w:bidi w:val="0"/>
                    </w:pPr>
                    <w:r>
                      <w:rPr>
                        <w:rFonts w:ascii="Calibri" w:hAnsi="Calibri"/>
                        <w:color w:val="0000FF"/>
                        <w:sz w:val="20"/>
                        <w:lang w:eastAsia="ja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DF38C" w14:textId="77777777" w:rsidR="006C3117" w:rsidRDefault="006C3117" w:rsidP="005D6AE0">
      <w:pPr>
        <w:spacing w:after="0"/>
      </w:pPr>
      <w:r>
        <w:separator/>
      </w:r>
    </w:p>
  </w:footnote>
  <w:footnote w:type="continuationSeparator" w:id="0">
    <w:p w14:paraId="7BE2B9FE" w14:textId="77777777" w:rsidR="006C3117" w:rsidRDefault="006C3117" w:rsidP="005D6A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8E309" w14:textId="77777777" w:rsidR="00F64E7F" w:rsidRDefault="00F64E7F">
    <w:pPr>
      <w:pStyle w:val="Header"/>
    </w:pPr>
    <w:r>
      <w:rPr>
        <w:noProof/>
        <w:lang w:eastAsia="ja"/>
      </w:rPr>
      <w:drawing>
        <wp:anchor distT="0" distB="0" distL="114300" distR="114300" simplePos="0" relativeHeight="251661312" behindDoc="0" locked="0" layoutInCell="1" allowOverlap="1" wp14:anchorId="2CF2857D" wp14:editId="6EF7DCE1">
          <wp:simplePos x="0" y="0"/>
          <wp:positionH relativeFrom="column">
            <wp:posOffset>0</wp:posOffset>
          </wp:positionH>
          <wp:positionV relativeFrom="page">
            <wp:posOffset>624840</wp:posOffset>
          </wp:positionV>
          <wp:extent cx="1073785" cy="552450"/>
          <wp:effectExtent l="0" t="0" r="0" b="0"/>
          <wp:wrapSquare wrapText="bothSides"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78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j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E1A717" wp14:editId="2CD3E0DE">
              <wp:simplePos x="0" y="0"/>
              <wp:positionH relativeFrom="column">
                <wp:posOffset>3963670</wp:posOffset>
              </wp:positionH>
              <wp:positionV relativeFrom="paragraph">
                <wp:posOffset>205740</wp:posOffset>
              </wp:positionV>
              <wp:extent cx="2491740" cy="511175"/>
              <wp:effectExtent l="0" t="0" r="0" b="3175"/>
              <wp:wrapSquare wrapText="bothSides"/>
              <wp:docPr id="17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2491740" cy="511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ED0C328" w14:textId="77777777" w:rsidR="00F64E7F" w:rsidRPr="00F64E7F" w:rsidRDefault="00F64E7F" w:rsidP="00F64E7F">
                          <w:pPr>
                            <w:spacing w:before="48" w:line="200" w:lineRule="exact"/>
                            <w:jc w:val="right"/>
                            <w:rPr>
                              <w:b/>
                              <w:bCs/>
                              <w:noProof/>
                              <w:color w:val="7F7F7F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color w:val="7F7F7F"/>
                              <w:lang w:eastAsia="ja"/>
                            </w:rPr>
                            <w:t>Agoda Services Co., Ltd.</w:t>
                          </w:r>
                        </w:p>
                        <w:p w14:paraId="79DB888E" w14:textId="77777777" w:rsidR="00F64E7F" w:rsidRPr="00F64E7F" w:rsidRDefault="00F64E7F" w:rsidP="00F64E7F">
                          <w:pPr>
                            <w:spacing w:before="48" w:line="200" w:lineRule="exact"/>
                            <w:jc w:val="right"/>
                            <w:rPr>
                              <w:noProof/>
                              <w:color w:val="7F7F7F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7F7F7F"/>
                              <w:sz w:val="20"/>
                              <w:lang w:eastAsia="ja"/>
                            </w:rPr>
                            <w:t>a Booking Holdings company</w:t>
                          </w:r>
                        </w:p>
                        <w:p w14:paraId="7612A42C" w14:textId="77777777" w:rsidR="00F64E7F" w:rsidRPr="00B41384" w:rsidRDefault="00F64E7F" w:rsidP="00F64E7F">
                          <w:pPr>
                            <w:jc w:val="right"/>
                            <w:rPr>
                              <w:sz w:val="56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36195" tIns="36195" rIns="457200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1A717"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026" type="#_x0000_t202" style="position:absolute;margin-left:312.1pt;margin-top:16.2pt;width:196.2pt;height: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" filled="f" stroked="f">
              <o:lock v:ext="edit" shapetype="t"/>
              <v:textbox inset="2.85pt,2.85pt,36pt,2.85pt">
                <w:txbxContent>
                  <w:p w14:paraId="0ED0C328" w14:textId="77777777" w:rsidR="00F64E7F" w:rsidRPr="00F64E7F" w:rsidRDefault="00F64E7F" w:rsidP="00F64E7F">
                    <w:pPr>
                      <w:spacing w:before="48" w:line="200" w:lineRule="exact"/>
                      <w:jc w:val="right"/>
                      <w:rPr>
                        <w:b/>
                        <w:bCs/>
                        <w:noProof/>
                        <w:color w:val="7F7F7F"/>
                      </w:rPr>
                      <w:bidi w:val="0"/>
                    </w:pPr>
                    <w:r>
                      <w:rPr>
                        <w:noProof/>
                        <w:color w:val="7F7F7F"/>
                        <w:lang w:eastAsia="ja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Agoda Services Co., Ltd.</w:t>
                    </w:r>
                  </w:p>
                  <w:p w14:paraId="79DB888E" w14:textId="77777777" w:rsidR="00F64E7F" w:rsidRPr="00F64E7F" w:rsidRDefault="00F64E7F" w:rsidP="00F64E7F">
                    <w:pPr>
                      <w:spacing w:before="48" w:line="200" w:lineRule="exact"/>
                      <w:jc w:val="right"/>
                      <w:rPr>
                        <w:noProof/>
                        <w:color w:val="7F7F7F"/>
                        <w:szCs w:val="22"/>
                      </w:rPr>
                      <w:bidi w:val="0"/>
                    </w:pPr>
                    <w:r>
                      <w:rPr>
                        <w:noProof/>
                        <w:color w:val="7F7F7F"/>
                        <w:sz w:val="20"/>
                        <w:lang w:eastAsia="ja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a Booking Holdings company</w:t>
                    </w:r>
                  </w:p>
                  <w:p w14:paraId="7612A42C" w14:textId="77777777" w:rsidR="00F64E7F" w:rsidRPr="00B41384" w:rsidRDefault="00F64E7F" w:rsidP="00F64E7F">
                    <w:pPr>
                      <w:jc w:val="right"/>
                      <w:rPr>
                        <w:sz w:val="56"/>
                        <w:szCs w:val="4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76ED0"/>
    <w:multiLevelType w:val="hybridMultilevel"/>
    <w:tmpl w:val="478C5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10ECD"/>
    <w:multiLevelType w:val="hybridMultilevel"/>
    <w:tmpl w:val="DD082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C359B"/>
    <w:multiLevelType w:val="hybridMultilevel"/>
    <w:tmpl w:val="4EDA8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369090">
    <w:abstractNumId w:val="0"/>
  </w:num>
  <w:num w:numId="2" w16cid:durableId="14310007">
    <w:abstractNumId w:val="1"/>
  </w:num>
  <w:num w:numId="3" w16cid:durableId="2112621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F7"/>
    <w:rsid w:val="000324F3"/>
    <w:rsid w:val="00077CC8"/>
    <w:rsid w:val="00176A07"/>
    <w:rsid w:val="002913F7"/>
    <w:rsid w:val="002B5E01"/>
    <w:rsid w:val="003A43F7"/>
    <w:rsid w:val="003B4280"/>
    <w:rsid w:val="003E3A04"/>
    <w:rsid w:val="00411745"/>
    <w:rsid w:val="00497216"/>
    <w:rsid w:val="004D77F7"/>
    <w:rsid w:val="004F2EDF"/>
    <w:rsid w:val="005B09C1"/>
    <w:rsid w:val="005C527D"/>
    <w:rsid w:val="005D6AE0"/>
    <w:rsid w:val="00623B2E"/>
    <w:rsid w:val="00690820"/>
    <w:rsid w:val="006B6D71"/>
    <w:rsid w:val="006C3117"/>
    <w:rsid w:val="006C6671"/>
    <w:rsid w:val="00716DD4"/>
    <w:rsid w:val="007818FB"/>
    <w:rsid w:val="00785B2F"/>
    <w:rsid w:val="007E0992"/>
    <w:rsid w:val="00801B48"/>
    <w:rsid w:val="008824BD"/>
    <w:rsid w:val="00886906"/>
    <w:rsid w:val="008D051D"/>
    <w:rsid w:val="008D7C7F"/>
    <w:rsid w:val="0090511D"/>
    <w:rsid w:val="00952F8B"/>
    <w:rsid w:val="009849AB"/>
    <w:rsid w:val="00A00FCC"/>
    <w:rsid w:val="00A65EE9"/>
    <w:rsid w:val="00AF31AA"/>
    <w:rsid w:val="00B8311B"/>
    <w:rsid w:val="00BC2A41"/>
    <w:rsid w:val="00BD3A4C"/>
    <w:rsid w:val="00BE24DA"/>
    <w:rsid w:val="00BF4502"/>
    <w:rsid w:val="00D45BA2"/>
    <w:rsid w:val="00E11DA4"/>
    <w:rsid w:val="00E45E7F"/>
    <w:rsid w:val="00E57724"/>
    <w:rsid w:val="00E74365"/>
    <w:rsid w:val="00E84C15"/>
    <w:rsid w:val="00ED2EBB"/>
    <w:rsid w:val="00F16F6F"/>
    <w:rsid w:val="00F32D0D"/>
    <w:rsid w:val="00F33D53"/>
    <w:rsid w:val="00F6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CD267"/>
  <w15:chartTrackingRefBased/>
  <w15:docId w15:val="{F3BA3BF5-BECD-42A0-A961-E663FBC1D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goda Sans Text" w:eastAsia="PMingLiU" w:hAnsi="Agoda Sans Text" w:cs="Agoda Sans Text"/>
        <w:color w:val="000000" w:themeColor="text1"/>
        <w:kern w:val="28"/>
        <w:sz w:val="24"/>
        <w:szCs w:val="24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280"/>
    <w:pPr>
      <w:spacing w:after="1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6AE0"/>
    <w:pPr>
      <w:tabs>
        <w:tab w:val="center" w:pos="4680"/>
        <w:tab w:val="right" w:pos="9360"/>
      </w:tabs>
      <w:spacing w:after="0"/>
    </w:pPr>
    <w:rPr>
      <w:rFonts w:cstheme="minorBidi"/>
      <w:color w:val="auto"/>
      <w:kern w:val="0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5D6AE0"/>
  </w:style>
  <w:style w:type="paragraph" w:styleId="Footer">
    <w:name w:val="footer"/>
    <w:basedOn w:val="Normal"/>
    <w:link w:val="FooterChar"/>
    <w:uiPriority w:val="99"/>
    <w:unhideWhenUsed/>
    <w:rsid w:val="005D6AE0"/>
    <w:pPr>
      <w:tabs>
        <w:tab w:val="center" w:pos="4680"/>
        <w:tab w:val="right" w:pos="9360"/>
      </w:tabs>
      <w:spacing w:after="0"/>
    </w:pPr>
    <w:rPr>
      <w:rFonts w:cstheme="minorBidi"/>
      <w:color w:val="auto"/>
      <w:kern w:val="0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5D6AE0"/>
  </w:style>
  <w:style w:type="paragraph" w:styleId="ListParagraph">
    <w:name w:val="List Paragraph"/>
    <w:basedOn w:val="Normal"/>
    <w:uiPriority w:val="34"/>
    <w:qFormat/>
    <w:rsid w:val="00BD3A4C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 w:bidi="ar-SA"/>
    </w:rPr>
  </w:style>
  <w:style w:type="table" w:styleId="TableGrid">
    <w:name w:val="Table Grid"/>
    <w:basedOn w:val="TableNormal"/>
    <w:uiPriority w:val="39"/>
    <w:rsid w:val="002B5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6F6F"/>
    <w:pPr>
      <w:spacing w:after="0" w:line="240" w:lineRule="auto"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7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hin\AppData\Local\Temp\Temp1_Agoda%20Templates_July2021.zip\Agoda%20Template_July2021.dotx" TargetMode="External"/></Relationships>
</file>

<file path=word/theme/theme1.xml><?xml version="1.0" encoding="utf-8"?>
<a:theme xmlns:a="http://schemas.openxmlformats.org/drawingml/2006/main" name="Office Theme">
  <a:themeElements>
    <a:clrScheme name="Agoda Theme">
      <a:dk1>
        <a:srgbClr val="000000"/>
      </a:dk1>
      <a:lt1>
        <a:srgbClr val="FFFFFF"/>
      </a:lt1>
      <a:dk2>
        <a:srgbClr val="5A5A5A"/>
      </a:dk2>
      <a:lt2>
        <a:srgbClr val="E7E8E9"/>
      </a:lt2>
      <a:accent1>
        <a:srgbClr val="FF2938"/>
      </a:accent1>
      <a:accent2>
        <a:srgbClr val="FDB812"/>
      </a:accent2>
      <a:accent3>
        <a:srgbClr val="00B057"/>
      </a:accent3>
      <a:accent4>
        <a:srgbClr val="AF38B1"/>
      </a:accent4>
      <a:accent5>
        <a:srgbClr val="00AAE0"/>
      </a:accent5>
      <a:accent6>
        <a:srgbClr val="EBEDE8"/>
      </a:accent6>
      <a:hlink>
        <a:srgbClr val="0D3D70"/>
      </a:hlink>
      <a:folHlink>
        <a:srgbClr val="5C2670"/>
      </a:folHlink>
    </a:clrScheme>
    <a:fontScheme name="Agoda">
      <a:majorFont>
        <a:latin typeface="Agoda Sans Text"/>
        <a:ea typeface=""/>
        <a:cs typeface="Calibri"/>
      </a:majorFont>
      <a:minorFont>
        <a:latin typeface="Agoda Sans Text"/>
        <a:ea typeface="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17d1ee43-8d2c-4fc4-bdc9-5db88f98fdb5" xsi:nil="true"/>
    <_ip_UnifiedCompliancePolicyUIAction xmlns="http://schemas.microsoft.com/sharepoint/v3" xsi:nil="true"/>
    <Freetouse xmlns="17d1ee43-8d2c-4fc4-bdc9-5db88f98fdb5">true</Freetouse>
    <test xmlns="17d1ee43-8d2c-4fc4-bdc9-5db88f98fdb5">true</test>
    <Source_x003a_Pexels xmlns="17d1ee43-8d2c-4fc4-bdc9-5db88f98fdb5">true</Source_x003a_Pexels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C439CA08BBBD448E5F8998516EA8F0" ma:contentTypeVersion="19" ma:contentTypeDescription="Create a new document." ma:contentTypeScope="" ma:versionID="b4121c58e448fa804bc20c4b9799b79a">
  <xsd:schema xmlns:xsd="http://www.w3.org/2001/XMLSchema" xmlns:xs="http://www.w3.org/2001/XMLSchema" xmlns:p="http://schemas.microsoft.com/office/2006/metadata/properties" xmlns:ns1="http://schemas.microsoft.com/sharepoint/v3" xmlns:ns2="17d1ee43-8d2c-4fc4-bdc9-5db88f98fdb5" xmlns:ns3="21930214-6366-4c46-8806-6fdc2c93981b" targetNamespace="http://schemas.microsoft.com/office/2006/metadata/properties" ma:root="true" ma:fieldsID="814492e31c889d869194a3a84b1cb183" ns1:_="" ns2:_="" ns3:_="">
    <xsd:import namespace="http://schemas.microsoft.com/sharepoint/v3"/>
    <xsd:import namespace="17d1ee43-8d2c-4fc4-bdc9-5db88f98fdb5"/>
    <xsd:import namespace="21930214-6366-4c46-8806-6fdc2c939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Description" minOccurs="0"/>
                <xsd:element ref="ns2:Source_x003a_Pexels" minOccurs="0"/>
                <xsd:element ref="ns2:Freetouse" minOccurs="0"/>
                <xsd:element ref="ns2:test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1ee43-8d2c-4fc4-bdc9-5db88f98f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22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Source_x003a_Pexels" ma:index="23" nillable="true" ma:displayName="Source: Pexels" ma:default="1" ma:format="Dropdown" ma:internalName="Source_x003a_Pexels">
      <xsd:simpleType>
        <xsd:restriction base="dms:Boolean"/>
      </xsd:simpleType>
    </xsd:element>
    <xsd:element name="Freetouse" ma:index="24" nillable="true" ma:displayName="Free to use" ma:default="1" ma:format="Dropdown" ma:internalName="Freetouse">
      <xsd:simpleType>
        <xsd:restriction base="dms:Boolean"/>
      </xsd:simpleType>
    </xsd:element>
    <xsd:element name="test" ma:index="25" nillable="true" ma:displayName="test" ma:default="1" ma:format="Dropdown" ma:internalName="test">
      <xsd:simpleType>
        <xsd:restriction base="dms:Boolean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30214-6366-4c46-8806-6fdc2c939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C9AD32-FCD0-41E8-945F-31ABCDA981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6B7196-8185-43B6-B2FA-13603C96D73B}">
  <ds:schemaRefs>
    <ds:schemaRef ds:uri="http://schemas.microsoft.com/office/2006/metadata/properties"/>
    <ds:schemaRef ds:uri="http://schemas.microsoft.com/office/infopath/2007/PartnerControls"/>
    <ds:schemaRef ds:uri="17d1ee43-8d2c-4fc4-bdc9-5db88f98fdb5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6A8C5AB-23A0-4D38-AFCC-7C8873DCC6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23FA01-79F2-47F9-94A2-898BF9219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7d1ee43-8d2c-4fc4-bdc9-5db88f98fdb5"/>
    <ds:schemaRef ds:uri="21930214-6366-4c46-8806-6fdc2c939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Agoda Template_July2021</Template>
  <TotalTime>179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Chin, ChengTing (Agoda)</dc:creator>
  <cp:keywords/>
  <dc:description/>
  <cp:lastModifiedBy>Charubhun, Piyaporn (Agoda)</cp:lastModifiedBy>
  <cp:revision>34</cp:revision>
  <dcterms:created xsi:type="dcterms:W3CDTF">2023-02-10T06:48:00Z</dcterms:created>
  <dcterms:modified xsi:type="dcterms:W3CDTF">2023-03-13T04:55:00Z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0x010100CAC439CA08BBBD448E5F8998516EA8F0</vt:lpwstr>
  </property>
  <property fmtid="{D5CDD505-2E9C-101B-9397-08002B2CF9AE}" pid="3" name="MSIP_Label_92deb6a9-0bd6-4c97-a15f-b01aae19ec55_Enabled">
    <vt:lpwstr>true</vt:lpwstr>
  </property>
  <property fmtid="{D5CDD505-2E9C-101B-9397-08002B2CF9AE}" pid="4" name="MSIP_Label_92deb6a9-0bd6-4c97-a15f-b01aae19ec55_SetDate">
    <vt:lpwstr>2023-03-07T10:02:55Z</vt:lpwstr>
  </property>
  <property fmtid="{D5CDD505-2E9C-101B-9397-08002B2CF9AE}" pid="5" name="MSIP_Label_92deb6a9-0bd6-4c97-a15f-b01aae19ec55_Method">
    <vt:lpwstr>Standard</vt:lpwstr>
  </property>
  <property fmtid="{D5CDD505-2E9C-101B-9397-08002B2CF9AE}" pid="6" name="MSIP_Label_92deb6a9-0bd6-4c97-a15f-b01aae19ec55_Name">
    <vt:lpwstr>Internal - test</vt:lpwstr>
  </property>
  <property fmtid="{D5CDD505-2E9C-101B-9397-08002B2CF9AE}" pid="7" name="MSIP_Label_92deb6a9-0bd6-4c97-a15f-b01aae19ec55_SiteId">
    <vt:lpwstr>75f66454-79b5-4efd-8233-0349b412607c</vt:lpwstr>
  </property>
  <property fmtid="{D5CDD505-2E9C-101B-9397-08002B2CF9AE}" pid="8" name="MSIP_Label_92deb6a9-0bd6-4c97-a15f-b01aae19ec55_ActionId">
    <vt:lpwstr>2baf8b52-4d9d-4962-be70-d19b64f86cd1</vt:lpwstr>
  </property>
  <property fmtid="{D5CDD505-2E9C-101B-9397-08002B2CF9AE}" pid="9" name="MSIP_Label_92deb6a9-0bd6-4c97-a15f-b01aae19ec55_ContentBits">
    <vt:lpwstr>2</vt:lpwstr>
  </property>
</Properties>
</file>