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D4D86" w14:textId="77777777" w:rsidR="00F64E7F" w:rsidRPr="008D051D" w:rsidRDefault="00F64E7F" w:rsidP="00F64E7F">
      <w:pPr>
        <w:spacing w:before="600" w:after="0"/>
        <w:rPr>
          <w:rFonts w:cstheme="minorBidi"/>
          <w:cs/>
        </w:rPr>
      </w:pPr>
    </w:p>
    <w:p w14:paraId="3AA357CD" w14:textId="07748F45" w:rsidR="00BD3A4C" w:rsidRPr="00BD3A4C" w:rsidRDefault="00BD3A4C" w:rsidP="00BD3A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ko"/>
        </w:rPr>
        <w:t>아고다</w:t>
      </w:r>
      <w:r>
        <w:rPr>
          <w:b/>
          <w:bCs/>
          <w:sz w:val="28"/>
          <w:szCs w:val="28"/>
          <w:lang w:eastAsia="ko"/>
        </w:rPr>
        <w:t xml:space="preserve"> - </w:t>
      </w:r>
      <w:r>
        <w:rPr>
          <w:b/>
          <w:bCs/>
          <w:sz w:val="28"/>
          <w:szCs w:val="28"/>
          <w:lang w:eastAsia="ko"/>
        </w:rPr>
        <w:t>유효한</w:t>
      </w:r>
      <w:r>
        <w:rPr>
          <w:b/>
          <w:bCs/>
          <w:sz w:val="28"/>
          <w:szCs w:val="28"/>
          <w:lang w:eastAsia="ko"/>
        </w:rPr>
        <w:t xml:space="preserve"> </w:t>
      </w:r>
      <w:r>
        <w:rPr>
          <w:b/>
          <w:bCs/>
          <w:sz w:val="28"/>
          <w:szCs w:val="28"/>
          <w:lang w:eastAsia="ko"/>
        </w:rPr>
        <w:t>은행</w:t>
      </w:r>
      <w:r>
        <w:rPr>
          <w:b/>
          <w:bCs/>
          <w:sz w:val="28"/>
          <w:szCs w:val="28"/>
          <w:lang w:eastAsia="ko"/>
        </w:rPr>
        <w:t xml:space="preserve"> </w:t>
      </w:r>
      <w:r>
        <w:rPr>
          <w:b/>
          <w:bCs/>
          <w:sz w:val="28"/>
          <w:szCs w:val="28"/>
          <w:lang w:eastAsia="ko"/>
        </w:rPr>
        <w:t>계좌</w:t>
      </w:r>
      <w:r>
        <w:rPr>
          <w:b/>
          <w:bCs/>
          <w:sz w:val="28"/>
          <w:szCs w:val="28"/>
          <w:lang w:eastAsia="ko"/>
        </w:rPr>
        <w:t xml:space="preserve"> </w:t>
      </w:r>
      <w:r>
        <w:rPr>
          <w:b/>
          <w:bCs/>
          <w:sz w:val="28"/>
          <w:szCs w:val="28"/>
          <w:lang w:eastAsia="ko"/>
        </w:rPr>
        <w:t>증빙</w:t>
      </w:r>
      <w:r>
        <w:rPr>
          <w:b/>
          <w:bCs/>
          <w:sz w:val="28"/>
          <w:szCs w:val="28"/>
          <w:lang w:eastAsia="ko"/>
        </w:rPr>
        <w:t xml:space="preserve"> </w:t>
      </w:r>
      <w:r>
        <w:rPr>
          <w:b/>
          <w:bCs/>
          <w:sz w:val="28"/>
          <w:szCs w:val="28"/>
          <w:lang w:eastAsia="ko"/>
        </w:rPr>
        <w:t>서류의</w:t>
      </w:r>
      <w:r>
        <w:rPr>
          <w:b/>
          <w:bCs/>
          <w:sz w:val="28"/>
          <w:szCs w:val="28"/>
          <w:lang w:eastAsia="ko"/>
        </w:rPr>
        <w:t xml:space="preserve"> </w:t>
      </w:r>
      <w:r>
        <w:rPr>
          <w:b/>
          <w:bCs/>
          <w:sz w:val="28"/>
          <w:szCs w:val="28"/>
          <w:lang w:eastAsia="ko"/>
        </w:rPr>
        <w:t>예시</w:t>
      </w:r>
    </w:p>
    <w:p w14:paraId="276C24D9" w14:textId="418E01F4" w:rsidR="00BD3A4C" w:rsidRDefault="00BD3A4C" w:rsidP="00BD3A4C"/>
    <w:p w14:paraId="7FEDD483" w14:textId="12E626DA" w:rsidR="00BD3A4C" w:rsidRDefault="00BD3A4C" w:rsidP="00BD3A4C">
      <w:r>
        <w:rPr>
          <w:lang w:eastAsia="ko"/>
        </w:rPr>
        <w:t>숙소</w:t>
      </w:r>
      <w:r>
        <w:rPr>
          <w:lang w:eastAsia="ko"/>
        </w:rPr>
        <w:t xml:space="preserve"> </w:t>
      </w:r>
      <w:r>
        <w:rPr>
          <w:lang w:eastAsia="ko"/>
        </w:rPr>
        <w:t>파트너님</w:t>
      </w:r>
      <w:r>
        <w:rPr>
          <w:lang w:eastAsia="ko"/>
        </w:rPr>
        <w:t xml:space="preserve">, </w:t>
      </w:r>
      <w:r>
        <w:rPr>
          <w:lang w:eastAsia="ko"/>
        </w:rPr>
        <w:t>안녕하세요</w:t>
      </w:r>
      <w:r>
        <w:rPr>
          <w:lang w:eastAsia="ko"/>
        </w:rPr>
        <w:t>.</w:t>
      </w:r>
    </w:p>
    <w:p w14:paraId="226D2555" w14:textId="503DE0D4" w:rsidR="00BD3A4C" w:rsidRDefault="00BD3A4C" w:rsidP="00BD3A4C"/>
    <w:p w14:paraId="70E712A2" w14:textId="31CF2F5F" w:rsidR="00BD3A4C" w:rsidRDefault="00F16F6F" w:rsidP="00BD3A4C">
      <w:r>
        <w:rPr>
          <w:lang w:eastAsia="ko"/>
        </w:rPr>
        <w:t>아고다</w:t>
      </w:r>
      <w:r>
        <w:rPr>
          <w:lang w:eastAsia="ko"/>
        </w:rPr>
        <w:t xml:space="preserve"> </w:t>
      </w:r>
      <w:r>
        <w:rPr>
          <w:lang w:eastAsia="ko"/>
        </w:rPr>
        <w:t>시스템에</w:t>
      </w:r>
      <w:r>
        <w:rPr>
          <w:lang w:eastAsia="ko"/>
        </w:rPr>
        <w:t xml:space="preserve"> </w:t>
      </w:r>
      <w:r>
        <w:rPr>
          <w:lang w:eastAsia="ko"/>
        </w:rPr>
        <w:t>증빙</w:t>
      </w:r>
      <w:r>
        <w:rPr>
          <w:lang w:eastAsia="ko"/>
        </w:rPr>
        <w:t xml:space="preserve"> </w:t>
      </w:r>
      <w:r>
        <w:rPr>
          <w:lang w:eastAsia="ko"/>
        </w:rPr>
        <w:t>서류를</w:t>
      </w:r>
      <w:r>
        <w:rPr>
          <w:lang w:eastAsia="ko"/>
        </w:rPr>
        <w:t xml:space="preserve"> </w:t>
      </w:r>
      <w:r>
        <w:rPr>
          <w:lang w:eastAsia="ko"/>
        </w:rPr>
        <w:t>업로드하시는</w:t>
      </w:r>
      <w:r>
        <w:rPr>
          <w:lang w:eastAsia="ko"/>
        </w:rPr>
        <w:t xml:space="preserve"> </w:t>
      </w:r>
      <w:r>
        <w:rPr>
          <w:lang w:eastAsia="ko"/>
        </w:rPr>
        <w:t>경우</w:t>
      </w:r>
      <w:r>
        <w:rPr>
          <w:lang w:eastAsia="ko"/>
        </w:rPr>
        <w:t xml:space="preserve"> </w:t>
      </w:r>
      <w:r>
        <w:rPr>
          <w:lang w:eastAsia="ko"/>
        </w:rPr>
        <w:t>아래의</w:t>
      </w:r>
      <w:r>
        <w:rPr>
          <w:lang w:eastAsia="ko"/>
        </w:rPr>
        <w:t xml:space="preserve"> </w:t>
      </w:r>
      <w:r>
        <w:rPr>
          <w:lang w:eastAsia="ko"/>
        </w:rPr>
        <w:t>지침을</w:t>
      </w:r>
      <w:r>
        <w:rPr>
          <w:lang w:eastAsia="ko"/>
        </w:rPr>
        <w:t xml:space="preserve"> </w:t>
      </w:r>
      <w:r>
        <w:rPr>
          <w:lang w:eastAsia="ko"/>
        </w:rPr>
        <w:t>참조해</w:t>
      </w:r>
      <w:r>
        <w:rPr>
          <w:lang w:eastAsia="ko"/>
        </w:rPr>
        <w:t xml:space="preserve"> </w:t>
      </w:r>
      <w:r>
        <w:rPr>
          <w:lang w:eastAsia="ko"/>
        </w:rPr>
        <w:t>주시기</w:t>
      </w:r>
      <w:r>
        <w:rPr>
          <w:lang w:eastAsia="ko"/>
        </w:rPr>
        <w:t xml:space="preserve"> </w:t>
      </w:r>
      <w:r>
        <w:rPr>
          <w:lang w:eastAsia="ko"/>
        </w:rPr>
        <w:t>바랍니다</w:t>
      </w:r>
      <w:r>
        <w:rPr>
          <w:lang w:eastAsia="ko"/>
        </w:rPr>
        <w:t>.</w:t>
      </w:r>
    </w:p>
    <w:p w14:paraId="617407E7" w14:textId="49497A1A" w:rsidR="00BD3A4C" w:rsidRDefault="00BD3A4C" w:rsidP="00BD3A4C"/>
    <w:p w14:paraId="22DE091F" w14:textId="5FF75C62" w:rsidR="00BC2A41" w:rsidRPr="00BC2A41" w:rsidRDefault="00ED2EBB" w:rsidP="00BC2A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ko"/>
        </w:rPr>
        <w:t xml:space="preserve">1. </w:t>
      </w:r>
      <w:r>
        <w:rPr>
          <w:b/>
          <w:bCs/>
          <w:sz w:val="28"/>
          <w:szCs w:val="28"/>
          <w:lang w:eastAsia="ko"/>
        </w:rPr>
        <w:t>신분증</w:t>
      </w:r>
    </w:p>
    <w:p w14:paraId="7ACE5658" w14:textId="601CBFD9" w:rsidR="00BD3A4C" w:rsidRDefault="00BC2A41" w:rsidP="00BD3A4C">
      <w:r>
        <w:rPr>
          <w:lang w:eastAsia="ko"/>
        </w:rPr>
        <w:t>'</w:t>
      </w:r>
      <w:r>
        <w:rPr>
          <w:lang w:eastAsia="ko"/>
        </w:rPr>
        <w:t>신분증</w:t>
      </w:r>
      <w:r>
        <w:rPr>
          <w:lang w:eastAsia="ko"/>
        </w:rPr>
        <w:t xml:space="preserve"> </w:t>
      </w:r>
      <w:proofErr w:type="gramStart"/>
      <w:r>
        <w:rPr>
          <w:lang w:eastAsia="ko"/>
        </w:rPr>
        <w:t>파일</w:t>
      </w:r>
      <w:r>
        <w:rPr>
          <w:lang w:eastAsia="ko"/>
        </w:rPr>
        <w:t>(</w:t>
      </w:r>
      <w:proofErr w:type="gramEnd"/>
      <w:r>
        <w:rPr>
          <w:lang w:eastAsia="ko"/>
        </w:rPr>
        <w:t>Card ID file')</w:t>
      </w:r>
      <w:r>
        <w:rPr>
          <w:lang w:eastAsia="ko"/>
        </w:rPr>
        <w:t>을</w:t>
      </w:r>
      <w:r>
        <w:rPr>
          <w:lang w:eastAsia="ko"/>
        </w:rPr>
        <w:t xml:space="preserve"> </w:t>
      </w:r>
      <w:r>
        <w:rPr>
          <w:lang w:eastAsia="ko"/>
        </w:rPr>
        <w:t>클릭하고</w:t>
      </w:r>
      <w:r>
        <w:rPr>
          <w:lang w:eastAsia="ko"/>
        </w:rPr>
        <w:t xml:space="preserve"> </w:t>
      </w:r>
      <w:r>
        <w:rPr>
          <w:lang w:eastAsia="ko"/>
        </w:rPr>
        <w:t>증빙</w:t>
      </w:r>
      <w:r>
        <w:rPr>
          <w:lang w:eastAsia="ko"/>
        </w:rPr>
        <w:t xml:space="preserve"> </w:t>
      </w:r>
      <w:r>
        <w:rPr>
          <w:lang w:eastAsia="ko"/>
        </w:rPr>
        <w:t>서류를</w:t>
      </w:r>
      <w:r>
        <w:rPr>
          <w:lang w:eastAsia="ko"/>
        </w:rPr>
        <w:t xml:space="preserve"> </w:t>
      </w:r>
      <w:r>
        <w:rPr>
          <w:lang w:eastAsia="ko"/>
        </w:rPr>
        <w:t>업로드합니다</w:t>
      </w:r>
      <w:r>
        <w:rPr>
          <w:lang w:eastAsia="ko"/>
        </w:rPr>
        <w:t xml:space="preserve">. </w:t>
      </w:r>
      <w:r>
        <w:rPr>
          <w:lang w:eastAsia="ko"/>
        </w:rPr>
        <w:t>증빙</w:t>
      </w:r>
      <w:r>
        <w:rPr>
          <w:lang w:eastAsia="ko"/>
        </w:rPr>
        <w:t xml:space="preserve"> </w:t>
      </w:r>
      <w:r>
        <w:rPr>
          <w:lang w:eastAsia="ko"/>
        </w:rPr>
        <w:t>서류에는</w:t>
      </w:r>
      <w:r>
        <w:rPr>
          <w:lang w:eastAsia="ko"/>
        </w:rPr>
        <w:t xml:space="preserve"> </w:t>
      </w:r>
      <w:r>
        <w:rPr>
          <w:lang w:eastAsia="ko"/>
        </w:rPr>
        <w:t>은행</w:t>
      </w:r>
      <w:r>
        <w:rPr>
          <w:lang w:eastAsia="ko"/>
        </w:rPr>
        <w:t xml:space="preserve"> </w:t>
      </w:r>
      <w:r>
        <w:rPr>
          <w:lang w:eastAsia="ko"/>
        </w:rPr>
        <w:t>계좌</w:t>
      </w:r>
      <w:r>
        <w:rPr>
          <w:lang w:eastAsia="ko"/>
        </w:rPr>
        <w:t xml:space="preserve"> </w:t>
      </w:r>
      <w:r>
        <w:rPr>
          <w:lang w:eastAsia="ko"/>
        </w:rPr>
        <w:t>소유자의</w:t>
      </w:r>
      <w:r>
        <w:rPr>
          <w:lang w:eastAsia="ko"/>
        </w:rPr>
        <w:t xml:space="preserve"> </w:t>
      </w:r>
      <w:r>
        <w:rPr>
          <w:lang w:eastAsia="ko"/>
        </w:rPr>
        <w:t>이름이</w:t>
      </w:r>
      <w:r>
        <w:rPr>
          <w:lang w:eastAsia="ko"/>
        </w:rPr>
        <w:t xml:space="preserve"> </w:t>
      </w:r>
      <w:r>
        <w:rPr>
          <w:lang w:eastAsia="ko"/>
        </w:rPr>
        <w:t>선명하게</w:t>
      </w:r>
      <w:r>
        <w:rPr>
          <w:lang w:eastAsia="ko"/>
        </w:rPr>
        <w:t xml:space="preserve"> </w:t>
      </w:r>
      <w:r>
        <w:rPr>
          <w:lang w:eastAsia="ko"/>
        </w:rPr>
        <w:t>표시되어</w:t>
      </w:r>
      <w:r>
        <w:rPr>
          <w:lang w:eastAsia="ko"/>
        </w:rPr>
        <w:t xml:space="preserve"> </w:t>
      </w:r>
      <w:r>
        <w:rPr>
          <w:lang w:eastAsia="ko"/>
        </w:rPr>
        <w:t>있어야</w:t>
      </w:r>
      <w:r>
        <w:rPr>
          <w:lang w:eastAsia="ko"/>
        </w:rPr>
        <w:t xml:space="preserve"> </w:t>
      </w:r>
      <w:r>
        <w:rPr>
          <w:lang w:eastAsia="ko"/>
        </w:rPr>
        <w:t>합니다</w:t>
      </w:r>
      <w:r>
        <w:rPr>
          <w:lang w:eastAsia="ko"/>
        </w:rPr>
        <w:t>.</w:t>
      </w:r>
    </w:p>
    <w:p w14:paraId="04F13B04" w14:textId="065385D8" w:rsidR="008824BD" w:rsidRDefault="00AF31AA" w:rsidP="008D7C7F">
      <w:r>
        <w:rPr>
          <w:noProof/>
          <w:lang w:eastAsia="ko"/>
        </w:rPr>
        <w:drawing>
          <wp:inline distT="0" distB="0" distL="0" distR="0" wp14:anchorId="6396BCF0" wp14:editId="722D2A5A">
            <wp:extent cx="4578350" cy="30321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531" cy="305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5FDF" w14:textId="36BE65C1" w:rsidR="000324F3" w:rsidRPr="000324F3" w:rsidRDefault="000324F3" w:rsidP="008D7C7F">
      <w:r>
        <w:rPr>
          <w:b/>
          <w:bCs/>
          <w:u w:val="single"/>
          <w:lang w:eastAsia="ko"/>
        </w:rPr>
        <w:t>유효한</w:t>
      </w:r>
      <w:r>
        <w:rPr>
          <w:b/>
          <w:bCs/>
          <w:lang w:eastAsia="ko"/>
        </w:rPr>
        <w:t xml:space="preserve"> </w:t>
      </w:r>
      <w:r>
        <w:rPr>
          <w:lang w:eastAsia="ko"/>
        </w:rPr>
        <w:t>신분증</w:t>
      </w:r>
      <w:r>
        <w:rPr>
          <w:lang w:eastAsia="ko"/>
        </w:rPr>
        <w:t xml:space="preserve"> </w:t>
      </w:r>
      <w:r>
        <w:rPr>
          <w:lang w:eastAsia="ko"/>
        </w:rPr>
        <w:t>예시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6"/>
        <w:gridCol w:w="1462"/>
        <w:gridCol w:w="3196"/>
      </w:tblGrid>
      <w:tr w:rsidR="00F62EEF" w14:paraId="1C186532" w14:textId="77777777" w:rsidTr="00F33D53">
        <w:tc>
          <w:tcPr>
            <w:tcW w:w="1586" w:type="dxa"/>
            <w:shd w:val="clear" w:color="auto" w:fill="EBEDE8" w:themeFill="accent6"/>
            <w:vAlign w:val="center"/>
          </w:tcPr>
          <w:p w14:paraId="57059A56" w14:textId="17514480" w:rsidR="00F62EEF" w:rsidRDefault="00F62EEF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서류</w:t>
            </w:r>
            <w:proofErr w:type="spellEnd"/>
          </w:p>
        </w:tc>
        <w:tc>
          <w:tcPr>
            <w:tcW w:w="1462" w:type="dxa"/>
            <w:shd w:val="clear" w:color="auto" w:fill="EBEDE8" w:themeFill="accent6"/>
            <w:vAlign w:val="center"/>
          </w:tcPr>
          <w:p w14:paraId="0CFEC843" w14:textId="23BDB034" w:rsidR="00F62EEF" w:rsidRDefault="00F62EEF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유형</w:t>
            </w:r>
            <w:proofErr w:type="spellEnd"/>
          </w:p>
        </w:tc>
        <w:tc>
          <w:tcPr>
            <w:tcW w:w="3196" w:type="dxa"/>
            <w:shd w:val="clear" w:color="auto" w:fill="EBEDE8" w:themeFill="accent6"/>
            <w:vAlign w:val="center"/>
          </w:tcPr>
          <w:p w14:paraId="25555ED9" w14:textId="3F1D7C3A" w:rsidR="00F62EEF" w:rsidRDefault="00F62EEF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적절</w:t>
            </w:r>
            <w:proofErr w:type="spellEnd"/>
          </w:p>
        </w:tc>
      </w:tr>
      <w:tr w:rsidR="00F62EEF" w14:paraId="0104DF78" w14:textId="77777777" w:rsidTr="000324F3">
        <w:tc>
          <w:tcPr>
            <w:tcW w:w="1586" w:type="dxa"/>
            <w:vMerge w:val="restart"/>
            <w:vAlign w:val="center"/>
          </w:tcPr>
          <w:p w14:paraId="6EEEFB4A" w14:textId="450CB2FC" w:rsidR="00F62EEF" w:rsidRDefault="00F62EEF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신분증</w:t>
            </w:r>
            <w:proofErr w:type="spellEnd"/>
          </w:p>
        </w:tc>
        <w:tc>
          <w:tcPr>
            <w:tcW w:w="1462" w:type="dxa"/>
            <w:vAlign w:val="center"/>
          </w:tcPr>
          <w:p w14:paraId="612B34B3" w14:textId="4F878695" w:rsidR="00F62EEF" w:rsidRDefault="00F62EEF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ko"/>
              </w:rPr>
              <w:t>주민등록증</w:t>
            </w:r>
            <w:proofErr w:type="spellEnd"/>
          </w:p>
        </w:tc>
        <w:tc>
          <w:tcPr>
            <w:tcW w:w="3196" w:type="dxa"/>
            <w:vAlign w:val="center"/>
          </w:tcPr>
          <w:p w14:paraId="5191A9BE" w14:textId="32738E03" w:rsidR="00F62EEF" w:rsidRDefault="00F62EEF" w:rsidP="008D7C7F">
            <w:pPr>
              <w:jc w:val="center"/>
            </w:pPr>
            <w:r>
              <w:rPr>
                <w:noProof/>
                <w:lang w:eastAsia="ko"/>
              </w:rPr>
              <w:drawing>
                <wp:inline distT="0" distB="0" distL="0" distR="0" wp14:anchorId="2DFF0EC3" wp14:editId="6E1D2B26">
                  <wp:extent cx="1587500" cy="1032677"/>
                  <wp:effectExtent l="0" t="0" r="0" b="0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5E6A26-6F29-471E-8741-7C9178AA37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0D5E6A26-6F29-471E-8741-7C9178AA37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13" cy="10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EEF" w14:paraId="64B3532C" w14:textId="77777777" w:rsidTr="000324F3">
        <w:tc>
          <w:tcPr>
            <w:tcW w:w="1586" w:type="dxa"/>
            <w:vMerge/>
            <w:vAlign w:val="center"/>
          </w:tcPr>
          <w:p w14:paraId="32FDC135" w14:textId="77777777" w:rsidR="00F62EEF" w:rsidRDefault="00F62EEF" w:rsidP="008D7C7F">
            <w:pPr>
              <w:jc w:val="center"/>
            </w:pPr>
          </w:p>
        </w:tc>
        <w:tc>
          <w:tcPr>
            <w:tcW w:w="1462" w:type="dxa"/>
            <w:vAlign w:val="center"/>
          </w:tcPr>
          <w:p w14:paraId="4BE9D416" w14:textId="383BBDE3" w:rsidR="00F62EEF" w:rsidRDefault="00F62EEF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ko"/>
              </w:rPr>
              <w:t>여권</w:t>
            </w:r>
            <w:proofErr w:type="spellEnd"/>
          </w:p>
        </w:tc>
        <w:tc>
          <w:tcPr>
            <w:tcW w:w="3196" w:type="dxa"/>
            <w:vAlign w:val="center"/>
          </w:tcPr>
          <w:p w14:paraId="647A406C" w14:textId="23BE383E" w:rsidR="00F62EEF" w:rsidRDefault="00F62EEF" w:rsidP="008D7C7F">
            <w:pPr>
              <w:jc w:val="center"/>
            </w:pPr>
            <w:r>
              <w:rPr>
                <w:noProof/>
                <w:lang w:eastAsia="ko"/>
              </w:rPr>
              <w:drawing>
                <wp:inline distT="0" distB="0" distL="0" distR="0" wp14:anchorId="488347DF" wp14:editId="553C36D4">
                  <wp:extent cx="1701800" cy="1222380"/>
                  <wp:effectExtent l="0" t="0" r="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D5ADD7-6BD3-4323-AC5D-6A6EF427C3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E6D5ADD7-6BD3-4323-AC5D-6A6EF427C3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11" cy="122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EEF" w14:paraId="1FDE1646" w14:textId="77777777" w:rsidTr="000324F3">
        <w:tc>
          <w:tcPr>
            <w:tcW w:w="1586" w:type="dxa"/>
            <w:vMerge/>
            <w:vAlign w:val="center"/>
          </w:tcPr>
          <w:p w14:paraId="64764666" w14:textId="77777777" w:rsidR="00F62EEF" w:rsidRDefault="00F62EEF" w:rsidP="008D7C7F">
            <w:pPr>
              <w:jc w:val="center"/>
            </w:pPr>
          </w:p>
        </w:tc>
        <w:tc>
          <w:tcPr>
            <w:tcW w:w="1462" w:type="dxa"/>
            <w:vAlign w:val="center"/>
          </w:tcPr>
          <w:p w14:paraId="2877964A" w14:textId="5B00524A" w:rsidR="00F62EEF" w:rsidRDefault="00F62EEF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ko"/>
              </w:rPr>
              <w:t>운전면허증</w:t>
            </w:r>
            <w:proofErr w:type="spellEnd"/>
          </w:p>
        </w:tc>
        <w:tc>
          <w:tcPr>
            <w:tcW w:w="3196" w:type="dxa"/>
            <w:vAlign w:val="center"/>
          </w:tcPr>
          <w:p w14:paraId="0ECD698E" w14:textId="18C728E7" w:rsidR="00F62EEF" w:rsidRDefault="00F62EEF" w:rsidP="008D7C7F">
            <w:pPr>
              <w:jc w:val="center"/>
            </w:pPr>
            <w:r>
              <w:rPr>
                <w:noProof/>
                <w:lang w:eastAsia="ko"/>
              </w:rPr>
              <w:drawing>
                <wp:inline distT="0" distB="0" distL="0" distR="0" wp14:anchorId="2A98F7A0" wp14:editId="3DE62534">
                  <wp:extent cx="1892300" cy="1178579"/>
                  <wp:effectExtent l="0" t="0" r="0" b="2540"/>
                  <wp:docPr id="2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9CF464-FCD2-4DCA-9308-314877034B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D79CF464-FCD2-4DCA-9308-314877034B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39" cy="118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8A08D" w14:textId="0F540449" w:rsidR="00AF31AA" w:rsidRDefault="00AF31AA" w:rsidP="00BD3A4C"/>
    <w:p w14:paraId="7ACE817C" w14:textId="45B949E5" w:rsidR="003E3A04" w:rsidRPr="000324F3" w:rsidRDefault="003E3A04" w:rsidP="003E3A04">
      <w:r>
        <w:rPr>
          <w:b/>
          <w:bCs/>
          <w:u w:val="single"/>
          <w:lang w:eastAsia="ko"/>
        </w:rPr>
        <w:t>유효하지</w:t>
      </w:r>
      <w:r>
        <w:rPr>
          <w:b/>
          <w:bCs/>
          <w:u w:val="single"/>
          <w:lang w:eastAsia="ko"/>
        </w:rPr>
        <w:t xml:space="preserve"> </w:t>
      </w:r>
      <w:r>
        <w:rPr>
          <w:b/>
          <w:bCs/>
          <w:u w:val="single"/>
          <w:lang w:eastAsia="ko"/>
        </w:rPr>
        <w:t>않은</w:t>
      </w:r>
      <w:r>
        <w:rPr>
          <w:b/>
          <w:bCs/>
          <w:lang w:eastAsia="ko"/>
        </w:rPr>
        <w:t xml:space="preserve"> </w:t>
      </w:r>
      <w:r>
        <w:rPr>
          <w:lang w:eastAsia="ko"/>
        </w:rPr>
        <w:t>신분증</w:t>
      </w:r>
      <w:r>
        <w:rPr>
          <w:lang w:eastAsia="ko"/>
        </w:rPr>
        <w:t xml:space="preserve"> </w:t>
      </w:r>
      <w:r>
        <w:rPr>
          <w:lang w:eastAsia="ko"/>
        </w:rPr>
        <w:t>예시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4"/>
        <w:gridCol w:w="2115"/>
        <w:gridCol w:w="3930"/>
        <w:gridCol w:w="2098"/>
      </w:tblGrid>
      <w:tr w:rsidR="003E3A04" w14:paraId="0CB47208" w14:textId="77777777" w:rsidTr="00F33D53">
        <w:trPr>
          <w:trHeight w:val="352"/>
        </w:trPr>
        <w:tc>
          <w:tcPr>
            <w:tcW w:w="2294" w:type="dxa"/>
            <w:shd w:val="clear" w:color="auto" w:fill="EBEDE8" w:themeFill="accent6"/>
            <w:vAlign w:val="center"/>
          </w:tcPr>
          <w:p w14:paraId="7B36D49C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서류</w:t>
            </w:r>
            <w:proofErr w:type="spellEnd"/>
          </w:p>
        </w:tc>
        <w:tc>
          <w:tcPr>
            <w:tcW w:w="2115" w:type="dxa"/>
            <w:shd w:val="clear" w:color="auto" w:fill="EBEDE8" w:themeFill="accent6"/>
            <w:vAlign w:val="center"/>
          </w:tcPr>
          <w:p w14:paraId="01874F86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유형</w:t>
            </w:r>
            <w:proofErr w:type="spellEnd"/>
          </w:p>
        </w:tc>
        <w:tc>
          <w:tcPr>
            <w:tcW w:w="3930" w:type="dxa"/>
            <w:shd w:val="clear" w:color="auto" w:fill="EBEDE8" w:themeFill="accent6"/>
            <w:vAlign w:val="center"/>
          </w:tcPr>
          <w:p w14:paraId="5D5DFDA7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부적절</w:t>
            </w:r>
            <w:proofErr w:type="spellEnd"/>
          </w:p>
        </w:tc>
        <w:tc>
          <w:tcPr>
            <w:tcW w:w="2098" w:type="dxa"/>
            <w:shd w:val="clear" w:color="auto" w:fill="EBEDE8" w:themeFill="accent6"/>
            <w:vAlign w:val="center"/>
          </w:tcPr>
          <w:p w14:paraId="79D8C96E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이유</w:t>
            </w:r>
            <w:proofErr w:type="spellEnd"/>
          </w:p>
        </w:tc>
      </w:tr>
      <w:tr w:rsidR="003E3A04" w14:paraId="3753B253" w14:textId="77777777" w:rsidTr="003E3A04">
        <w:trPr>
          <w:trHeight w:val="1918"/>
        </w:trPr>
        <w:tc>
          <w:tcPr>
            <w:tcW w:w="2294" w:type="dxa"/>
            <w:vAlign w:val="center"/>
          </w:tcPr>
          <w:p w14:paraId="01875422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신분증</w:t>
            </w:r>
            <w:proofErr w:type="spellEnd"/>
          </w:p>
        </w:tc>
        <w:tc>
          <w:tcPr>
            <w:tcW w:w="2115" w:type="dxa"/>
            <w:vAlign w:val="center"/>
          </w:tcPr>
          <w:p w14:paraId="3FB34ACF" w14:textId="549A380E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ko"/>
              </w:rPr>
              <w:t>모든</w:t>
            </w:r>
            <w:proofErr w:type="spellEnd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k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ko"/>
              </w:rPr>
              <w:t>신분증</w:t>
            </w:r>
            <w:proofErr w:type="spellEnd"/>
          </w:p>
        </w:tc>
        <w:tc>
          <w:tcPr>
            <w:tcW w:w="3930" w:type="dxa"/>
            <w:vAlign w:val="center"/>
          </w:tcPr>
          <w:p w14:paraId="124C131F" w14:textId="77777777" w:rsidR="003E3A04" w:rsidRDefault="003E3A04" w:rsidP="00616FE3">
            <w:pPr>
              <w:jc w:val="center"/>
            </w:pPr>
            <w:r>
              <w:rPr>
                <w:noProof/>
                <w:lang w:eastAsia="ko"/>
              </w:rPr>
              <w:drawing>
                <wp:inline distT="0" distB="0" distL="0" distR="0" wp14:anchorId="7F1DD6BC" wp14:editId="36C3E960">
                  <wp:extent cx="1587500" cy="1124195"/>
                  <wp:effectExtent l="0" t="0" r="0" b="0"/>
                  <wp:docPr id="3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BE1927-55A4-410E-9621-9F29A69054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DBE1927-55A4-410E-9621-9F29A69054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41" cy="114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14:paraId="0B86395F" w14:textId="76BE2F1D" w:rsidR="003E3A04" w:rsidRDefault="003E3A04" w:rsidP="00616FE3">
            <w:pPr>
              <w:jc w:val="center"/>
            </w:pPr>
            <w:r>
              <w:rPr>
                <w:lang w:eastAsia="ko"/>
              </w:rPr>
              <w:t>빛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반사로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인해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계좌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소유자의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이름을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확인할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수</w:t>
            </w:r>
            <w:r>
              <w:rPr>
                <w:lang w:eastAsia="ko"/>
              </w:rPr>
              <w:t xml:space="preserve"> </w:t>
            </w:r>
            <w:r>
              <w:rPr>
                <w:lang w:eastAsia="ko"/>
              </w:rPr>
              <w:t>없음</w:t>
            </w:r>
          </w:p>
        </w:tc>
      </w:tr>
    </w:tbl>
    <w:p w14:paraId="25352DCD" w14:textId="5F4A58B2" w:rsidR="00AF31AA" w:rsidRDefault="00AF31AA" w:rsidP="00BD3A4C"/>
    <w:p w14:paraId="7E89757C" w14:textId="217199F3" w:rsidR="003E3A04" w:rsidRPr="00BC2A41" w:rsidRDefault="00ED2EBB" w:rsidP="00BD3A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ko"/>
        </w:rPr>
        <w:t xml:space="preserve">2. </w:t>
      </w:r>
      <w:r>
        <w:rPr>
          <w:b/>
          <w:bCs/>
          <w:sz w:val="28"/>
          <w:szCs w:val="28"/>
          <w:lang w:eastAsia="ko"/>
        </w:rPr>
        <w:t>은행</w:t>
      </w:r>
      <w:r>
        <w:rPr>
          <w:b/>
          <w:bCs/>
          <w:sz w:val="28"/>
          <w:szCs w:val="28"/>
          <w:lang w:eastAsia="ko"/>
        </w:rPr>
        <w:t xml:space="preserve"> </w:t>
      </w:r>
      <w:r>
        <w:rPr>
          <w:b/>
          <w:bCs/>
          <w:sz w:val="28"/>
          <w:szCs w:val="28"/>
          <w:lang w:eastAsia="ko"/>
        </w:rPr>
        <w:t>계좌</w:t>
      </w:r>
      <w:r>
        <w:rPr>
          <w:b/>
          <w:bCs/>
          <w:sz w:val="28"/>
          <w:szCs w:val="28"/>
          <w:lang w:eastAsia="ko"/>
        </w:rPr>
        <w:t xml:space="preserve"> </w:t>
      </w:r>
      <w:r>
        <w:rPr>
          <w:b/>
          <w:bCs/>
          <w:sz w:val="28"/>
          <w:szCs w:val="28"/>
          <w:lang w:eastAsia="ko"/>
        </w:rPr>
        <w:t>증빙</w:t>
      </w:r>
      <w:r>
        <w:rPr>
          <w:b/>
          <w:bCs/>
          <w:sz w:val="28"/>
          <w:szCs w:val="28"/>
          <w:lang w:eastAsia="ko"/>
        </w:rPr>
        <w:t xml:space="preserve"> </w:t>
      </w:r>
      <w:r>
        <w:rPr>
          <w:b/>
          <w:bCs/>
          <w:sz w:val="28"/>
          <w:szCs w:val="28"/>
          <w:lang w:eastAsia="ko"/>
        </w:rPr>
        <w:t>서류</w:t>
      </w:r>
    </w:p>
    <w:p w14:paraId="3AE16C50" w14:textId="04757232" w:rsidR="00BD3A4C" w:rsidRDefault="00BC2A41" w:rsidP="00BD3A4C">
      <w:r>
        <w:rPr>
          <w:lang w:eastAsia="ko"/>
        </w:rPr>
        <w:t>'</w:t>
      </w:r>
      <w:r>
        <w:rPr>
          <w:lang w:eastAsia="ko"/>
        </w:rPr>
        <w:t>은행</w:t>
      </w:r>
      <w:r>
        <w:rPr>
          <w:lang w:eastAsia="ko"/>
        </w:rPr>
        <w:t xml:space="preserve"> </w:t>
      </w:r>
      <w:r>
        <w:rPr>
          <w:lang w:eastAsia="ko"/>
        </w:rPr>
        <w:t>계좌</w:t>
      </w:r>
      <w:r>
        <w:rPr>
          <w:lang w:eastAsia="ko"/>
        </w:rPr>
        <w:t xml:space="preserve"> </w:t>
      </w:r>
      <w:proofErr w:type="gramStart"/>
      <w:r>
        <w:rPr>
          <w:lang w:eastAsia="ko"/>
        </w:rPr>
        <w:t>파일</w:t>
      </w:r>
      <w:r>
        <w:rPr>
          <w:lang w:eastAsia="ko"/>
        </w:rPr>
        <w:t>(</w:t>
      </w:r>
      <w:proofErr w:type="gramEnd"/>
      <w:r>
        <w:rPr>
          <w:lang w:eastAsia="ko"/>
        </w:rPr>
        <w:t xml:space="preserve">Bank account files)' </w:t>
      </w:r>
      <w:r>
        <w:rPr>
          <w:lang w:eastAsia="ko"/>
        </w:rPr>
        <w:t>버튼을</w:t>
      </w:r>
      <w:r>
        <w:rPr>
          <w:lang w:eastAsia="ko"/>
        </w:rPr>
        <w:t xml:space="preserve"> </w:t>
      </w:r>
      <w:r>
        <w:rPr>
          <w:lang w:eastAsia="ko"/>
        </w:rPr>
        <w:t>클릭하고</w:t>
      </w:r>
      <w:r>
        <w:rPr>
          <w:lang w:eastAsia="ko"/>
        </w:rPr>
        <w:t xml:space="preserve"> </w:t>
      </w:r>
      <w:r>
        <w:rPr>
          <w:lang w:eastAsia="ko"/>
        </w:rPr>
        <w:t>아래의</w:t>
      </w:r>
      <w:r>
        <w:rPr>
          <w:lang w:eastAsia="ko"/>
        </w:rPr>
        <w:t xml:space="preserve"> </w:t>
      </w:r>
      <w:r>
        <w:rPr>
          <w:lang w:eastAsia="ko"/>
        </w:rPr>
        <w:t>정보가</w:t>
      </w:r>
      <w:r>
        <w:rPr>
          <w:lang w:eastAsia="ko"/>
        </w:rPr>
        <w:t xml:space="preserve"> </w:t>
      </w:r>
      <w:r>
        <w:rPr>
          <w:lang w:eastAsia="ko"/>
        </w:rPr>
        <w:t>선명하게</w:t>
      </w:r>
      <w:r>
        <w:rPr>
          <w:lang w:eastAsia="ko"/>
        </w:rPr>
        <w:t xml:space="preserve"> </w:t>
      </w:r>
      <w:r>
        <w:rPr>
          <w:lang w:eastAsia="ko"/>
        </w:rPr>
        <w:t>표시된</w:t>
      </w:r>
      <w:r>
        <w:rPr>
          <w:lang w:eastAsia="ko"/>
        </w:rPr>
        <w:t xml:space="preserve"> </w:t>
      </w:r>
      <w:r>
        <w:rPr>
          <w:lang w:eastAsia="ko"/>
        </w:rPr>
        <w:t>증빙</w:t>
      </w:r>
      <w:r>
        <w:rPr>
          <w:lang w:eastAsia="ko"/>
        </w:rPr>
        <w:t xml:space="preserve"> </w:t>
      </w:r>
      <w:r>
        <w:rPr>
          <w:lang w:eastAsia="ko"/>
        </w:rPr>
        <w:t>서류를</w:t>
      </w:r>
      <w:r>
        <w:rPr>
          <w:lang w:eastAsia="ko"/>
        </w:rPr>
        <w:t xml:space="preserve"> </w:t>
      </w:r>
      <w:r>
        <w:rPr>
          <w:lang w:eastAsia="ko"/>
        </w:rPr>
        <w:t>업로드합니다</w:t>
      </w:r>
      <w:r>
        <w:rPr>
          <w:lang w:eastAsia="ko"/>
        </w:rPr>
        <w:t>.</w:t>
      </w:r>
    </w:p>
    <w:p w14:paraId="75051FA3" w14:textId="46BF31F1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eastAsia="ko"/>
        </w:rPr>
        <w:t>은행명</w:t>
      </w:r>
    </w:p>
    <w:p w14:paraId="609BA39A" w14:textId="5BC8F4F1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eastAsia="ko"/>
        </w:rPr>
        <w:t>예금주명</w:t>
      </w:r>
    </w:p>
    <w:p w14:paraId="4DE040A8" w14:textId="703C49FE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eastAsia="ko"/>
        </w:rPr>
        <w:t>계좌</w:t>
      </w:r>
      <w:r>
        <w:rPr>
          <w:sz w:val="24"/>
          <w:szCs w:val="24"/>
          <w:lang w:eastAsia="ko"/>
        </w:rPr>
        <w:t xml:space="preserve"> </w:t>
      </w:r>
      <w:r>
        <w:rPr>
          <w:sz w:val="24"/>
          <w:szCs w:val="24"/>
          <w:lang w:eastAsia="ko"/>
        </w:rPr>
        <w:t>번호</w:t>
      </w:r>
      <w:r>
        <w:rPr>
          <w:sz w:val="24"/>
          <w:szCs w:val="24"/>
          <w:lang w:eastAsia="ko"/>
        </w:rPr>
        <w:t xml:space="preserve"> </w:t>
      </w:r>
      <w:r>
        <w:rPr>
          <w:sz w:val="24"/>
          <w:szCs w:val="24"/>
          <w:lang w:eastAsia="ko"/>
        </w:rPr>
        <w:t>또는</w:t>
      </w:r>
      <w:r>
        <w:rPr>
          <w:sz w:val="24"/>
          <w:szCs w:val="24"/>
          <w:lang w:eastAsia="ko"/>
        </w:rPr>
        <w:t xml:space="preserve"> IBAN</w:t>
      </w:r>
    </w:p>
    <w:p w14:paraId="3266DD16" w14:textId="0B9EC82C" w:rsidR="00BD3A4C" w:rsidRDefault="00801B48">
      <w:r>
        <w:rPr>
          <w:noProof/>
          <w:lang w:eastAsia="ko"/>
        </w:rPr>
        <w:lastRenderedPageBreak/>
        <w:drawing>
          <wp:inline distT="0" distB="0" distL="0" distR="0" wp14:anchorId="15B52073" wp14:editId="30429B7B">
            <wp:extent cx="3666288" cy="24320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7685" cy="24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B060" w14:textId="2ACD1AC1" w:rsidR="000324F3" w:rsidRPr="000324F3" w:rsidRDefault="000324F3" w:rsidP="000324F3">
      <w:r>
        <w:rPr>
          <w:b/>
          <w:bCs/>
          <w:u w:val="single"/>
          <w:lang w:eastAsia="ko"/>
        </w:rPr>
        <w:t>유효한</w:t>
      </w:r>
      <w:r>
        <w:rPr>
          <w:b/>
          <w:bCs/>
          <w:lang w:eastAsia="ko"/>
        </w:rPr>
        <w:t xml:space="preserve"> </w:t>
      </w:r>
      <w:r>
        <w:rPr>
          <w:b/>
          <w:bCs/>
          <w:lang w:eastAsia="ko"/>
        </w:rPr>
        <w:t>은행</w:t>
      </w:r>
      <w:r>
        <w:rPr>
          <w:b/>
          <w:bCs/>
          <w:lang w:eastAsia="ko"/>
        </w:rPr>
        <w:t xml:space="preserve"> </w:t>
      </w:r>
      <w:r>
        <w:rPr>
          <w:b/>
          <w:bCs/>
          <w:lang w:eastAsia="ko"/>
        </w:rPr>
        <w:t>계좌</w:t>
      </w:r>
      <w:r>
        <w:rPr>
          <w:b/>
          <w:bCs/>
          <w:lang w:eastAsia="ko"/>
        </w:rPr>
        <w:t xml:space="preserve"> </w:t>
      </w:r>
      <w:r>
        <w:rPr>
          <w:b/>
          <w:bCs/>
          <w:lang w:eastAsia="ko"/>
        </w:rPr>
        <w:t>증빙</w:t>
      </w:r>
      <w:r>
        <w:rPr>
          <w:b/>
          <w:bCs/>
          <w:lang w:eastAsia="ko"/>
        </w:rPr>
        <w:t xml:space="preserve"> </w:t>
      </w:r>
      <w:r>
        <w:rPr>
          <w:b/>
          <w:bCs/>
          <w:lang w:eastAsia="ko"/>
        </w:rPr>
        <w:t>서류의</w:t>
      </w:r>
      <w:r>
        <w:rPr>
          <w:b/>
          <w:bCs/>
          <w:lang w:eastAsia="ko"/>
        </w:rPr>
        <w:t xml:space="preserve"> </w:t>
      </w:r>
      <w:r>
        <w:rPr>
          <w:b/>
          <w:bCs/>
          <w:lang w:eastAsia="ko"/>
        </w:rPr>
        <w:t>예시</w:t>
      </w:r>
    </w:p>
    <w:tbl>
      <w:tblPr>
        <w:tblStyle w:val="TableGrid"/>
        <w:tblW w:w="7404" w:type="dxa"/>
        <w:tblLook w:val="04A0" w:firstRow="1" w:lastRow="0" w:firstColumn="1" w:lastColumn="0" w:noHBand="0" w:noVBand="1"/>
      </w:tblPr>
      <w:tblGrid>
        <w:gridCol w:w="1462"/>
        <w:gridCol w:w="1346"/>
        <w:gridCol w:w="4596"/>
      </w:tblGrid>
      <w:tr w:rsidR="00F62EEF" w14:paraId="2133B0E4" w14:textId="77777777" w:rsidTr="00F62EEF">
        <w:tc>
          <w:tcPr>
            <w:tcW w:w="1462" w:type="dxa"/>
            <w:shd w:val="clear" w:color="auto" w:fill="EBEDE8" w:themeFill="accent6"/>
            <w:vAlign w:val="center"/>
          </w:tcPr>
          <w:p w14:paraId="5B261151" w14:textId="77777777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서류</w:t>
            </w:r>
            <w:proofErr w:type="spellEnd"/>
          </w:p>
        </w:tc>
        <w:tc>
          <w:tcPr>
            <w:tcW w:w="1346" w:type="dxa"/>
            <w:shd w:val="clear" w:color="auto" w:fill="EBEDE8" w:themeFill="accent6"/>
            <w:vAlign w:val="center"/>
          </w:tcPr>
          <w:p w14:paraId="5E732997" w14:textId="77777777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유형</w:t>
            </w:r>
            <w:proofErr w:type="spellEnd"/>
          </w:p>
        </w:tc>
        <w:tc>
          <w:tcPr>
            <w:tcW w:w="4596" w:type="dxa"/>
            <w:shd w:val="clear" w:color="auto" w:fill="EBEDE8" w:themeFill="accent6"/>
            <w:vAlign w:val="center"/>
          </w:tcPr>
          <w:p w14:paraId="030F658B" w14:textId="7B3FBDE0" w:rsidR="00F62EEF" w:rsidRPr="00F33D53" w:rsidRDefault="00F62EEF" w:rsidP="005C52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유효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서류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예시</w:t>
            </w:r>
            <w:proofErr w:type="spellEnd"/>
          </w:p>
        </w:tc>
      </w:tr>
      <w:tr w:rsidR="00F62EEF" w14:paraId="5DA18AD6" w14:textId="77777777" w:rsidTr="00F62EEF">
        <w:tc>
          <w:tcPr>
            <w:tcW w:w="1462" w:type="dxa"/>
            <w:vMerge w:val="restart"/>
            <w:vAlign w:val="center"/>
          </w:tcPr>
          <w:p w14:paraId="5715EA9B" w14:textId="7A55956F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은행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계좌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증빙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서류</w:t>
            </w:r>
            <w:proofErr w:type="spellEnd"/>
          </w:p>
        </w:tc>
        <w:tc>
          <w:tcPr>
            <w:tcW w:w="1346" w:type="dxa"/>
            <w:vAlign w:val="center"/>
          </w:tcPr>
          <w:p w14:paraId="7ED62F2C" w14:textId="4B6B59BC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ko"/>
              </w:rPr>
              <w:t>통장</w:t>
            </w:r>
          </w:p>
        </w:tc>
        <w:tc>
          <w:tcPr>
            <w:tcW w:w="4596" w:type="dxa"/>
            <w:vAlign w:val="center"/>
          </w:tcPr>
          <w:p w14:paraId="79DC9647" w14:textId="2C066ECE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ko"/>
              </w:rPr>
              <w:drawing>
                <wp:inline distT="0" distB="0" distL="0" distR="0" wp14:anchorId="0DD5ACF4" wp14:editId="24E375C9">
                  <wp:extent cx="1816100" cy="1153364"/>
                  <wp:effectExtent l="0" t="0" r="0" b="889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C085B4-A54E-4CAB-A52B-729B547E36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3CC085B4-A54E-4CAB-A52B-729B547E36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25" cy="115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EEF" w14:paraId="5A1BFF23" w14:textId="77777777" w:rsidTr="00F62EEF">
        <w:tc>
          <w:tcPr>
            <w:tcW w:w="1462" w:type="dxa"/>
            <w:vMerge/>
            <w:vAlign w:val="center"/>
          </w:tcPr>
          <w:p w14:paraId="195812D4" w14:textId="77777777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vAlign w:val="center"/>
          </w:tcPr>
          <w:p w14:paraId="62D715BF" w14:textId="704B0ED5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ko"/>
              </w:rPr>
              <w:t>은행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계좌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내역서</w:t>
            </w:r>
          </w:p>
        </w:tc>
        <w:tc>
          <w:tcPr>
            <w:tcW w:w="4596" w:type="dxa"/>
            <w:vAlign w:val="center"/>
          </w:tcPr>
          <w:p w14:paraId="706A2C35" w14:textId="71F9D619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ko"/>
              </w:rPr>
              <w:drawing>
                <wp:inline distT="0" distB="0" distL="0" distR="0" wp14:anchorId="18977A37" wp14:editId="399C6B4D">
                  <wp:extent cx="2660650" cy="1000999"/>
                  <wp:effectExtent l="0" t="0" r="6350" b="889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391FE5-49C8-431C-AECE-DC79FB4AE9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D8391FE5-49C8-431C-AECE-DC79FB4AE9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43" cy="10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EEF" w14:paraId="7BAC9EF0" w14:textId="77777777" w:rsidTr="00F62EEF">
        <w:tc>
          <w:tcPr>
            <w:tcW w:w="1462" w:type="dxa"/>
            <w:vMerge/>
            <w:vAlign w:val="center"/>
          </w:tcPr>
          <w:p w14:paraId="7F17CA63" w14:textId="77777777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vAlign w:val="center"/>
          </w:tcPr>
          <w:p w14:paraId="4EBC2EA7" w14:textId="273F350E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ko"/>
              </w:rPr>
              <w:t>온라인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계좌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스크린샷</w:t>
            </w:r>
          </w:p>
        </w:tc>
        <w:tc>
          <w:tcPr>
            <w:tcW w:w="4596" w:type="dxa"/>
            <w:vAlign w:val="center"/>
          </w:tcPr>
          <w:p w14:paraId="24568BB8" w14:textId="5D59DF99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ko"/>
              </w:rPr>
              <w:drawing>
                <wp:inline distT="0" distB="0" distL="0" distR="0" wp14:anchorId="5BE3E1DF" wp14:editId="09791566">
                  <wp:extent cx="2425700" cy="1568592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6805D7-ABAB-4F2B-892C-B1884082A5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A46805D7-ABAB-4F2B-892C-B1884082A5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218" cy="157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EEF" w14:paraId="096B6CDC" w14:textId="77777777" w:rsidTr="00F62EEF">
        <w:tc>
          <w:tcPr>
            <w:tcW w:w="1462" w:type="dxa"/>
            <w:vMerge/>
            <w:vAlign w:val="center"/>
          </w:tcPr>
          <w:p w14:paraId="3C2C0C2C" w14:textId="77777777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6" w:type="dxa"/>
            <w:vAlign w:val="center"/>
          </w:tcPr>
          <w:p w14:paraId="00DBCD61" w14:textId="3EE32E28" w:rsidR="00F62EEF" w:rsidRPr="005C527D" w:rsidRDefault="00F62EEF" w:rsidP="005C527D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eastAsia="ko"/>
              </w:rPr>
              <w:t>취소된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수표</w:t>
            </w:r>
          </w:p>
        </w:tc>
        <w:tc>
          <w:tcPr>
            <w:tcW w:w="4596" w:type="dxa"/>
            <w:tcBorders>
              <w:bottom w:val="single" w:sz="4" w:space="0" w:color="auto"/>
            </w:tcBorders>
            <w:vAlign w:val="center"/>
          </w:tcPr>
          <w:p w14:paraId="0B62AA1B" w14:textId="488E88A4" w:rsidR="00F62EEF" w:rsidRPr="005C527D" w:rsidRDefault="00F62EEF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ko"/>
              </w:rPr>
              <w:drawing>
                <wp:inline distT="0" distB="0" distL="0" distR="0" wp14:anchorId="1F1CE3BB" wp14:editId="57CBE055">
                  <wp:extent cx="2781300" cy="1335562"/>
                  <wp:effectExtent l="0" t="0" r="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334AD8-E295-4A87-B730-C1D72D141E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FB334AD8-E295-4A87-B730-C1D72D141E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534" cy="134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203F1" w14:textId="7C23FC0F" w:rsidR="004D77F7" w:rsidRDefault="004D77F7"/>
    <w:p w14:paraId="0B89BD92" w14:textId="08ABC16D" w:rsidR="00E84C15" w:rsidRDefault="00E84C15">
      <w:r>
        <w:rPr>
          <w:b/>
          <w:bCs/>
          <w:u w:val="single"/>
          <w:lang w:eastAsia="ko"/>
        </w:rPr>
        <w:t>유효하지</w:t>
      </w:r>
      <w:r>
        <w:rPr>
          <w:b/>
          <w:bCs/>
          <w:u w:val="single"/>
          <w:lang w:eastAsia="ko"/>
        </w:rPr>
        <w:t xml:space="preserve"> </w:t>
      </w:r>
      <w:r>
        <w:rPr>
          <w:b/>
          <w:bCs/>
          <w:u w:val="single"/>
          <w:lang w:eastAsia="ko"/>
        </w:rPr>
        <w:t>않은</w:t>
      </w:r>
      <w:r>
        <w:rPr>
          <w:b/>
          <w:bCs/>
          <w:lang w:eastAsia="ko"/>
        </w:rPr>
        <w:t xml:space="preserve"> </w:t>
      </w:r>
      <w:r>
        <w:rPr>
          <w:lang w:eastAsia="ko"/>
        </w:rPr>
        <w:t>은행</w:t>
      </w:r>
      <w:r>
        <w:rPr>
          <w:lang w:eastAsia="ko"/>
        </w:rPr>
        <w:t xml:space="preserve"> </w:t>
      </w:r>
      <w:r>
        <w:rPr>
          <w:lang w:eastAsia="ko"/>
        </w:rPr>
        <w:t>계좌</w:t>
      </w:r>
      <w:r>
        <w:rPr>
          <w:lang w:eastAsia="ko"/>
        </w:rPr>
        <w:t xml:space="preserve"> </w:t>
      </w:r>
      <w:r>
        <w:rPr>
          <w:lang w:eastAsia="ko"/>
        </w:rPr>
        <w:t>증빙</w:t>
      </w:r>
      <w:r>
        <w:rPr>
          <w:lang w:eastAsia="ko"/>
        </w:rPr>
        <w:t xml:space="preserve"> </w:t>
      </w:r>
      <w:r>
        <w:rPr>
          <w:lang w:eastAsia="ko"/>
        </w:rPr>
        <w:t>서류의</w:t>
      </w:r>
      <w:r>
        <w:rPr>
          <w:lang w:eastAsia="ko"/>
        </w:rPr>
        <w:t xml:space="preserve"> </w:t>
      </w:r>
      <w:r>
        <w:rPr>
          <w:lang w:eastAsia="ko"/>
        </w:rPr>
        <w:t>예시</w:t>
      </w:r>
    </w:p>
    <w:tbl>
      <w:tblPr>
        <w:tblStyle w:val="TableGrid"/>
        <w:tblW w:w="7037" w:type="dxa"/>
        <w:tblLook w:val="04A0" w:firstRow="1" w:lastRow="0" w:firstColumn="1" w:lastColumn="0" w:noHBand="0" w:noVBand="1"/>
      </w:tblPr>
      <w:tblGrid>
        <w:gridCol w:w="685"/>
        <w:gridCol w:w="1623"/>
        <w:gridCol w:w="2886"/>
        <w:gridCol w:w="1843"/>
      </w:tblGrid>
      <w:tr w:rsidR="005C527D" w14:paraId="20E367B0" w14:textId="77777777" w:rsidTr="00F33D53">
        <w:tc>
          <w:tcPr>
            <w:tcW w:w="1365" w:type="dxa"/>
            <w:shd w:val="clear" w:color="auto" w:fill="EBEDE8" w:themeFill="accent6"/>
            <w:vAlign w:val="center"/>
          </w:tcPr>
          <w:p w14:paraId="413E9794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서류</w:t>
            </w:r>
            <w:proofErr w:type="spellEnd"/>
          </w:p>
        </w:tc>
        <w:tc>
          <w:tcPr>
            <w:tcW w:w="1387" w:type="dxa"/>
            <w:shd w:val="clear" w:color="auto" w:fill="EBEDE8" w:themeFill="accent6"/>
            <w:vAlign w:val="center"/>
          </w:tcPr>
          <w:p w14:paraId="1949ECA6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유형</w:t>
            </w:r>
            <w:proofErr w:type="spellEnd"/>
          </w:p>
        </w:tc>
        <w:tc>
          <w:tcPr>
            <w:tcW w:w="2886" w:type="dxa"/>
            <w:shd w:val="clear" w:color="auto" w:fill="EBEDE8" w:themeFill="accent6"/>
            <w:vAlign w:val="center"/>
          </w:tcPr>
          <w:p w14:paraId="0EA454ED" w14:textId="5F92875A" w:rsidR="005C527D" w:rsidRPr="00F33D53" w:rsidRDefault="005C527D" w:rsidP="00616FE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부적절</w:t>
            </w:r>
            <w:proofErr w:type="spellEnd"/>
          </w:p>
        </w:tc>
        <w:tc>
          <w:tcPr>
            <w:tcW w:w="1399" w:type="dxa"/>
            <w:shd w:val="clear" w:color="auto" w:fill="EBEDE8" w:themeFill="accent6"/>
            <w:vAlign w:val="center"/>
          </w:tcPr>
          <w:p w14:paraId="515ABBCC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이유</w:t>
            </w:r>
            <w:proofErr w:type="spellEnd"/>
          </w:p>
        </w:tc>
      </w:tr>
      <w:tr w:rsidR="005C527D" w14:paraId="47318559" w14:textId="77777777" w:rsidTr="005C527D">
        <w:tc>
          <w:tcPr>
            <w:tcW w:w="1365" w:type="dxa"/>
            <w:vMerge w:val="restart"/>
            <w:vAlign w:val="center"/>
          </w:tcPr>
          <w:p w14:paraId="58D93866" w14:textId="32972FBC" w:rsidR="005C527D" w:rsidRPr="005C527D" w:rsidRDefault="00E11DA4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은행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계좌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증빙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ko"/>
              </w:rPr>
              <w:t>서류</w:t>
            </w:r>
            <w:proofErr w:type="spellEnd"/>
          </w:p>
        </w:tc>
        <w:tc>
          <w:tcPr>
            <w:tcW w:w="1387" w:type="dxa"/>
            <w:vAlign w:val="center"/>
          </w:tcPr>
          <w:p w14:paraId="2055755A" w14:textId="77777777" w:rsidR="005C527D" w:rsidRPr="005C527D" w:rsidRDefault="005C527D" w:rsidP="00616FE3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eastAsia="ko"/>
              </w:rPr>
              <w:t>신용</w:t>
            </w:r>
            <w:r>
              <w:rPr>
                <w:sz w:val="22"/>
                <w:szCs w:val="22"/>
                <w:lang w:eastAsia="ko"/>
              </w:rPr>
              <w:t>/</w:t>
            </w:r>
            <w:r>
              <w:rPr>
                <w:sz w:val="22"/>
                <w:szCs w:val="22"/>
                <w:lang w:eastAsia="ko"/>
              </w:rPr>
              <w:t>직불카드</w:t>
            </w:r>
          </w:p>
        </w:tc>
        <w:tc>
          <w:tcPr>
            <w:tcW w:w="2886" w:type="dxa"/>
            <w:vAlign w:val="center"/>
          </w:tcPr>
          <w:p w14:paraId="1E2D7FC5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ko"/>
              </w:rPr>
              <w:drawing>
                <wp:inline distT="0" distB="0" distL="0" distR="0" wp14:anchorId="583E0CA2" wp14:editId="5F777B31">
                  <wp:extent cx="1385668" cy="927504"/>
                  <wp:effectExtent l="0" t="0" r="5080" b="6350"/>
                  <wp:docPr id="3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DB92C3-70F5-42FA-B6EA-C00627F8F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DADB92C3-70F5-42FA-B6EA-C00627F8F5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77" cy="94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vAlign w:val="center"/>
          </w:tcPr>
          <w:p w14:paraId="528B5B11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ko"/>
              </w:rPr>
              <w:t>신용</w:t>
            </w:r>
            <w:r>
              <w:rPr>
                <w:sz w:val="22"/>
                <w:szCs w:val="22"/>
                <w:lang w:eastAsia="ko"/>
              </w:rPr>
              <w:t>/</w:t>
            </w:r>
            <w:r>
              <w:rPr>
                <w:sz w:val="22"/>
                <w:szCs w:val="22"/>
                <w:lang w:eastAsia="ko"/>
              </w:rPr>
              <w:t>직불카드는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증빙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서류로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인정되지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않습니다</w:t>
            </w:r>
          </w:p>
        </w:tc>
      </w:tr>
      <w:tr w:rsidR="005C527D" w14:paraId="197A574F" w14:textId="77777777" w:rsidTr="005C527D">
        <w:tc>
          <w:tcPr>
            <w:tcW w:w="1365" w:type="dxa"/>
            <w:vMerge/>
            <w:vAlign w:val="center"/>
          </w:tcPr>
          <w:p w14:paraId="51D58FEE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7" w:type="dxa"/>
            <w:vAlign w:val="center"/>
          </w:tcPr>
          <w:p w14:paraId="08FF8D2F" w14:textId="77777777" w:rsidR="005C527D" w:rsidRPr="005C527D" w:rsidRDefault="005C527D" w:rsidP="00616FE3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eastAsia="ko"/>
              </w:rPr>
              <w:t>은행</w:t>
            </w:r>
            <w:r>
              <w:rPr>
                <w:sz w:val="22"/>
                <w:szCs w:val="22"/>
                <w:lang w:eastAsia="ko"/>
              </w:rPr>
              <w:t>/</w:t>
            </w:r>
            <w:r>
              <w:rPr>
                <w:sz w:val="22"/>
                <w:szCs w:val="22"/>
                <w:lang w:eastAsia="ko"/>
              </w:rPr>
              <w:t>신용카드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거래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내역</w:t>
            </w:r>
          </w:p>
        </w:tc>
        <w:tc>
          <w:tcPr>
            <w:tcW w:w="2886" w:type="dxa"/>
            <w:vAlign w:val="center"/>
          </w:tcPr>
          <w:p w14:paraId="4D40D967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ko"/>
              </w:rPr>
              <w:drawing>
                <wp:inline distT="0" distB="0" distL="0" distR="0" wp14:anchorId="05BDE690" wp14:editId="6142DB08">
                  <wp:extent cx="1688559" cy="1961577"/>
                  <wp:effectExtent l="0" t="0" r="6985" b="635"/>
                  <wp:docPr id="37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24D04D-E6F0-456F-871C-AE69AE2C35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9B24D04D-E6F0-456F-871C-AE69AE2C35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233" cy="196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vAlign w:val="center"/>
          </w:tcPr>
          <w:p w14:paraId="4BE13350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ko"/>
              </w:rPr>
              <w:t>은행</w:t>
            </w:r>
            <w:r>
              <w:rPr>
                <w:sz w:val="22"/>
                <w:szCs w:val="22"/>
                <w:lang w:eastAsia="ko"/>
              </w:rPr>
              <w:t>/</w:t>
            </w:r>
            <w:r>
              <w:rPr>
                <w:sz w:val="22"/>
                <w:szCs w:val="22"/>
                <w:lang w:eastAsia="ko"/>
              </w:rPr>
              <w:t>신용카드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거래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내역은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증빙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서류로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인정되지</w:t>
            </w:r>
            <w:r>
              <w:rPr>
                <w:sz w:val="22"/>
                <w:szCs w:val="22"/>
                <w:lang w:eastAsia="ko"/>
              </w:rPr>
              <w:t xml:space="preserve"> </w:t>
            </w:r>
            <w:r>
              <w:rPr>
                <w:sz w:val="22"/>
                <w:szCs w:val="22"/>
                <w:lang w:eastAsia="ko"/>
              </w:rPr>
              <w:t>않습니다</w:t>
            </w:r>
            <w:r>
              <w:rPr>
                <w:sz w:val="22"/>
                <w:szCs w:val="22"/>
                <w:lang w:eastAsia="ko"/>
              </w:rPr>
              <w:t>.</w:t>
            </w:r>
          </w:p>
        </w:tc>
      </w:tr>
    </w:tbl>
    <w:p w14:paraId="695371B8" w14:textId="77777777" w:rsidR="005C527D" w:rsidRPr="00F64E7F" w:rsidRDefault="005C527D"/>
    <w:sectPr w:rsidR="005C527D" w:rsidRPr="00F64E7F" w:rsidSect="00AF31AA">
      <w:headerReference w:type="default" r:id="rId23"/>
      <w:footerReference w:type="default" r:id="rId24"/>
      <w:pgSz w:w="12240" w:h="15840"/>
      <w:pgMar w:top="720" w:right="720" w:bottom="720" w:left="72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BF7E1" w14:textId="77777777" w:rsidR="000D6E72" w:rsidRDefault="000D6E72" w:rsidP="005D6AE0">
      <w:pPr>
        <w:spacing w:after="0"/>
      </w:pPr>
      <w:r>
        <w:separator/>
      </w:r>
    </w:p>
  </w:endnote>
  <w:endnote w:type="continuationSeparator" w:id="0">
    <w:p w14:paraId="14C11297" w14:textId="77777777" w:rsidR="000D6E72" w:rsidRDefault="000D6E72" w:rsidP="005D6A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oda Sans Text">
    <w:panose1 w:val="020F0503020203020204"/>
    <w:charset w:val="00"/>
    <w:family w:val="swiss"/>
    <w:pitch w:val="variable"/>
    <w:sig w:usb0="A100006F" w:usb1="0000004A" w:usb2="00000008" w:usb3="00000000" w:csb0="000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0E7E" w14:textId="77777777" w:rsidR="005D6AE0" w:rsidRDefault="005D6AE0">
    <w:pPr>
      <w:pStyle w:val="Footer"/>
    </w:pPr>
    <w:r>
      <w:rPr>
        <w:noProof/>
        <w:lang w:eastAsia="ko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667160" wp14:editId="101849B8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3a3241c98608cc9c07383198" descr="{&quot;HashCode&quot;:106505484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B5C9780" w14:textId="77777777" w:rsidR="005D6AE0" w:rsidRPr="005D6AE0" w:rsidRDefault="005D6AE0" w:rsidP="005D6AE0">
                          <w:pPr>
                            <w:spacing w:after="0"/>
                            <w:rPr>
                              <w:rFonts w:ascii="Calibri" w:hAnsi="Calibri"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FF"/>
                              <w:sz w:val="20"/>
                              <w:lang w:eastAsia="ko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667160" id="_x0000_t202" coordsize="21600,21600" o:spt="202" path="m,l,21600r21600,l21600,xe">
              <v:stroke joinstyle="miter"/>
              <v:path gradientshapeok="t" o:connecttype="rect"/>
            </v:shapetype>
            <v:shape id="MSIPCM3a3241c98608cc9c07383198" o:spid="_x0000_s1027" type="#_x0000_t202" alt="{&quot;HashCode&quot;:1065054844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" o:allowincell="f" filled="f" stroked="f" strokeweight=".5pt">
              <v:textbox inset="20pt,0,,0">
                <w:txbxContent>
                  <w:p w14:paraId="2B5C9780" w14:textId="77777777" w:rsidR="005D6AE0" w:rsidRPr="005D6AE0" w:rsidRDefault="005D6AE0" w:rsidP="005D6AE0">
                    <w:pPr>
                      <w:spacing w:after="0"/>
                      <w:rPr>
                        <w:rFonts w:ascii="Calibri" w:hAnsi="Calibri"/>
                        <w:color w:val="0000FF"/>
                        <w:sz w:val="20"/>
                      </w:rPr>
                      <w:bidi w:val="0"/>
                    </w:pPr>
                    <w:r>
                      <w:rPr>
                        <w:rFonts w:ascii="Calibri" w:hAnsi="Calibri"/>
                        <w:color w:val="0000FF"/>
                        <w:sz w:val="20"/>
                        <w:lang w:eastAsia="ko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208D2" w14:textId="77777777" w:rsidR="000D6E72" w:rsidRDefault="000D6E72" w:rsidP="005D6AE0">
      <w:pPr>
        <w:spacing w:after="0"/>
      </w:pPr>
      <w:r>
        <w:separator/>
      </w:r>
    </w:p>
  </w:footnote>
  <w:footnote w:type="continuationSeparator" w:id="0">
    <w:p w14:paraId="560B3C63" w14:textId="77777777" w:rsidR="000D6E72" w:rsidRDefault="000D6E72" w:rsidP="005D6A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8E309" w14:textId="77777777" w:rsidR="00F64E7F" w:rsidRDefault="00F64E7F">
    <w:pPr>
      <w:pStyle w:val="Header"/>
    </w:pPr>
    <w:r>
      <w:rPr>
        <w:noProof/>
        <w:lang w:eastAsia="ko"/>
      </w:rPr>
      <w:drawing>
        <wp:anchor distT="0" distB="0" distL="114300" distR="114300" simplePos="0" relativeHeight="251661312" behindDoc="0" locked="0" layoutInCell="1" allowOverlap="1" wp14:anchorId="2CF2857D" wp14:editId="6EF7DCE1">
          <wp:simplePos x="0" y="0"/>
          <wp:positionH relativeFrom="column">
            <wp:posOffset>0</wp:posOffset>
          </wp:positionH>
          <wp:positionV relativeFrom="page">
            <wp:posOffset>624840</wp:posOffset>
          </wp:positionV>
          <wp:extent cx="1073785" cy="552450"/>
          <wp:effectExtent l="0" t="0" r="0" b="0"/>
          <wp:wrapSquare wrapText="bothSides"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78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k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E1A717" wp14:editId="2CD3E0DE">
              <wp:simplePos x="0" y="0"/>
              <wp:positionH relativeFrom="column">
                <wp:posOffset>3963670</wp:posOffset>
              </wp:positionH>
              <wp:positionV relativeFrom="paragraph">
                <wp:posOffset>205740</wp:posOffset>
              </wp:positionV>
              <wp:extent cx="2491740" cy="511175"/>
              <wp:effectExtent l="0" t="0" r="0" b="3175"/>
              <wp:wrapSquare wrapText="bothSides"/>
              <wp:docPr id="17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249174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ED0C328" w14:textId="77777777" w:rsidR="00F64E7F" w:rsidRPr="00F64E7F" w:rsidRDefault="00F64E7F" w:rsidP="00F64E7F">
                          <w:pPr>
                            <w:spacing w:before="48" w:line="200" w:lineRule="exact"/>
                            <w:jc w:val="right"/>
                            <w:rPr>
                              <w:b/>
                              <w:bCs/>
                              <w:noProof/>
                              <w:color w:val="7F7F7F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color w:val="7F7F7F"/>
                              <w:lang w:eastAsia="ko"/>
                            </w:rPr>
                            <w:t>Agoda Services Co., Ltd.</w:t>
                          </w:r>
                        </w:p>
                        <w:p w14:paraId="79DB888E" w14:textId="77777777" w:rsidR="00F64E7F" w:rsidRPr="00F64E7F" w:rsidRDefault="00F64E7F" w:rsidP="00F64E7F">
                          <w:pPr>
                            <w:spacing w:before="48" w:line="200" w:lineRule="exact"/>
                            <w:jc w:val="right"/>
                            <w:rPr>
                              <w:noProof/>
                              <w:color w:val="7F7F7F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7F7F7F"/>
                              <w:sz w:val="20"/>
                              <w:lang w:eastAsia="ko"/>
                            </w:rPr>
                            <w:t>a Booking Holdings company</w:t>
                          </w:r>
                        </w:p>
                        <w:p w14:paraId="7612A42C" w14:textId="77777777" w:rsidR="00F64E7F" w:rsidRPr="00B41384" w:rsidRDefault="00F64E7F" w:rsidP="00F64E7F">
                          <w:pPr>
                            <w:jc w:val="right"/>
                            <w:rPr>
                              <w:sz w:val="56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36195" tIns="36195" rIns="457200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1A717"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026" type="#_x0000_t202" style="position:absolute;margin-left:312.1pt;margin-top:16.2pt;width:196.2pt;height: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" filled="f" stroked="f">
              <o:lock v:ext="edit" shapetype="t"/>
              <v:textbox inset="2.85pt,2.85pt,36pt,2.85pt">
                <w:txbxContent>
                  <w:p w14:paraId="0ED0C328" w14:textId="77777777" w:rsidR="00F64E7F" w:rsidRPr="00F64E7F" w:rsidRDefault="00F64E7F" w:rsidP="00F64E7F">
                    <w:pPr>
                      <w:spacing w:before="48" w:line="200" w:lineRule="exact"/>
                      <w:jc w:val="right"/>
                      <w:rPr>
                        <w:b/>
                        <w:bCs/>
                        <w:noProof/>
                        <w:color w:val="7F7F7F"/>
                      </w:rPr>
                      <w:bidi w:val="0"/>
                    </w:pPr>
                    <w:r>
                      <w:rPr>
                        <w:noProof/>
                        <w:color w:val="7F7F7F"/>
                        <w:lang w:eastAsia="ko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Agoda Services Co., Ltd.</w:t>
                    </w:r>
                  </w:p>
                  <w:p w14:paraId="79DB888E" w14:textId="77777777" w:rsidR="00F64E7F" w:rsidRPr="00F64E7F" w:rsidRDefault="00F64E7F" w:rsidP="00F64E7F">
                    <w:pPr>
                      <w:spacing w:before="48" w:line="200" w:lineRule="exact"/>
                      <w:jc w:val="right"/>
                      <w:rPr>
                        <w:noProof/>
                        <w:color w:val="7F7F7F"/>
                        <w:szCs w:val="22"/>
                      </w:rPr>
                      <w:bidi w:val="0"/>
                    </w:pPr>
                    <w:r>
                      <w:rPr>
                        <w:noProof/>
                        <w:color w:val="7F7F7F"/>
                        <w:sz w:val="20"/>
                        <w:lang w:eastAsia="ko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a Booking Holdings company</w:t>
                    </w:r>
                  </w:p>
                  <w:p w14:paraId="7612A42C" w14:textId="77777777" w:rsidR="00F64E7F" w:rsidRPr="00B41384" w:rsidRDefault="00F64E7F" w:rsidP="00F64E7F">
                    <w:pPr>
                      <w:jc w:val="right"/>
                      <w:rPr>
                        <w:sz w:val="56"/>
                        <w:szCs w:val="4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76ED0"/>
    <w:multiLevelType w:val="hybridMultilevel"/>
    <w:tmpl w:val="478C5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10ECD"/>
    <w:multiLevelType w:val="hybridMultilevel"/>
    <w:tmpl w:val="DD082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C359B"/>
    <w:multiLevelType w:val="hybridMultilevel"/>
    <w:tmpl w:val="4EDA8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369090">
    <w:abstractNumId w:val="0"/>
  </w:num>
  <w:num w:numId="2" w16cid:durableId="14310007">
    <w:abstractNumId w:val="1"/>
  </w:num>
  <w:num w:numId="3" w16cid:durableId="2112621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F7"/>
    <w:rsid w:val="000324F3"/>
    <w:rsid w:val="00077CC8"/>
    <w:rsid w:val="000D6E72"/>
    <w:rsid w:val="00176A07"/>
    <w:rsid w:val="002913F7"/>
    <w:rsid w:val="002B5E01"/>
    <w:rsid w:val="003A43F7"/>
    <w:rsid w:val="003B4280"/>
    <w:rsid w:val="003E3A04"/>
    <w:rsid w:val="00411745"/>
    <w:rsid w:val="00497216"/>
    <w:rsid w:val="004D77F7"/>
    <w:rsid w:val="004F2EDF"/>
    <w:rsid w:val="005B09C1"/>
    <w:rsid w:val="005C527D"/>
    <w:rsid w:val="005D6AE0"/>
    <w:rsid w:val="00623B2E"/>
    <w:rsid w:val="00690820"/>
    <w:rsid w:val="006B6D71"/>
    <w:rsid w:val="006C6671"/>
    <w:rsid w:val="00716DD4"/>
    <w:rsid w:val="007818FB"/>
    <w:rsid w:val="00785B2F"/>
    <w:rsid w:val="007E0992"/>
    <w:rsid w:val="00801B48"/>
    <w:rsid w:val="008824BD"/>
    <w:rsid w:val="00886906"/>
    <w:rsid w:val="008D051D"/>
    <w:rsid w:val="008D7C7F"/>
    <w:rsid w:val="0090511D"/>
    <w:rsid w:val="00952F8B"/>
    <w:rsid w:val="009849AB"/>
    <w:rsid w:val="00A00FCC"/>
    <w:rsid w:val="00A65EE9"/>
    <w:rsid w:val="00AF31AA"/>
    <w:rsid w:val="00BC2A41"/>
    <w:rsid w:val="00BD3A4C"/>
    <w:rsid w:val="00BE24DA"/>
    <w:rsid w:val="00BF4502"/>
    <w:rsid w:val="00D45BA2"/>
    <w:rsid w:val="00E11DA4"/>
    <w:rsid w:val="00E45E7F"/>
    <w:rsid w:val="00E57724"/>
    <w:rsid w:val="00E74365"/>
    <w:rsid w:val="00E84C15"/>
    <w:rsid w:val="00ED2EBB"/>
    <w:rsid w:val="00F16F6F"/>
    <w:rsid w:val="00F32D0D"/>
    <w:rsid w:val="00F33D53"/>
    <w:rsid w:val="00F62EEF"/>
    <w:rsid w:val="00F6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CD267"/>
  <w15:chartTrackingRefBased/>
  <w15:docId w15:val="{F3BA3BF5-BECD-42A0-A961-E663FBC1D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goda Sans Text" w:eastAsia="PMingLiU" w:hAnsi="Agoda Sans Text" w:cs="Agoda Sans Text"/>
        <w:color w:val="000000" w:themeColor="text1"/>
        <w:kern w:val="28"/>
        <w:sz w:val="24"/>
        <w:szCs w:val="24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280"/>
    <w:pPr>
      <w:spacing w:after="1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6AE0"/>
    <w:pPr>
      <w:tabs>
        <w:tab w:val="center" w:pos="4680"/>
        <w:tab w:val="right" w:pos="9360"/>
      </w:tabs>
      <w:spacing w:after="0"/>
    </w:pPr>
    <w:rPr>
      <w:rFonts w:cstheme="minorBidi"/>
      <w:color w:val="auto"/>
      <w:kern w:val="0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5D6AE0"/>
  </w:style>
  <w:style w:type="paragraph" w:styleId="Footer">
    <w:name w:val="footer"/>
    <w:basedOn w:val="Normal"/>
    <w:link w:val="FooterChar"/>
    <w:uiPriority w:val="99"/>
    <w:unhideWhenUsed/>
    <w:rsid w:val="005D6AE0"/>
    <w:pPr>
      <w:tabs>
        <w:tab w:val="center" w:pos="4680"/>
        <w:tab w:val="right" w:pos="9360"/>
      </w:tabs>
      <w:spacing w:after="0"/>
    </w:pPr>
    <w:rPr>
      <w:rFonts w:cstheme="minorBidi"/>
      <w:color w:val="auto"/>
      <w:kern w:val="0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5D6AE0"/>
  </w:style>
  <w:style w:type="paragraph" w:styleId="ListParagraph">
    <w:name w:val="List Paragraph"/>
    <w:basedOn w:val="Normal"/>
    <w:uiPriority w:val="34"/>
    <w:qFormat/>
    <w:rsid w:val="00BD3A4C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 w:bidi="ar-SA"/>
    </w:rPr>
  </w:style>
  <w:style w:type="table" w:styleId="TableGrid">
    <w:name w:val="Table Grid"/>
    <w:basedOn w:val="TableNormal"/>
    <w:uiPriority w:val="39"/>
    <w:rsid w:val="002B5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6F6F"/>
    <w:pPr>
      <w:spacing w:after="0" w:line="240" w:lineRule="auto"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hin\AppData\Local\Temp\Temp1_Agoda%20Templates_July2021.zip\Agoda%20Template_July2021.dotx" TargetMode="External"/></Relationships>
</file>

<file path=word/theme/theme1.xml><?xml version="1.0" encoding="utf-8"?>
<a:theme xmlns:a="http://schemas.openxmlformats.org/drawingml/2006/main" name="Office Theme">
  <a:themeElements>
    <a:clrScheme name="Agoda Theme">
      <a:dk1>
        <a:srgbClr val="000000"/>
      </a:dk1>
      <a:lt1>
        <a:srgbClr val="FFFFFF"/>
      </a:lt1>
      <a:dk2>
        <a:srgbClr val="5A5A5A"/>
      </a:dk2>
      <a:lt2>
        <a:srgbClr val="E7E8E9"/>
      </a:lt2>
      <a:accent1>
        <a:srgbClr val="FF2938"/>
      </a:accent1>
      <a:accent2>
        <a:srgbClr val="FDB812"/>
      </a:accent2>
      <a:accent3>
        <a:srgbClr val="00B057"/>
      </a:accent3>
      <a:accent4>
        <a:srgbClr val="AF38B1"/>
      </a:accent4>
      <a:accent5>
        <a:srgbClr val="00AAE0"/>
      </a:accent5>
      <a:accent6>
        <a:srgbClr val="EBEDE8"/>
      </a:accent6>
      <a:hlink>
        <a:srgbClr val="0D3D70"/>
      </a:hlink>
      <a:folHlink>
        <a:srgbClr val="5C2670"/>
      </a:folHlink>
    </a:clrScheme>
    <a:fontScheme name="Agoda">
      <a:majorFont>
        <a:latin typeface="Agoda Sans Text"/>
        <a:ea typeface=""/>
        <a:cs typeface="Calibri"/>
      </a:majorFont>
      <a:minorFont>
        <a:latin typeface="Agoda Sans Text"/>
        <a:ea typeface="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C439CA08BBBD448E5F8998516EA8F0" ma:contentTypeVersion="19" ma:contentTypeDescription="Create a new document." ma:contentTypeScope="" ma:versionID="b4121c58e448fa804bc20c4b9799b79a">
  <xsd:schema xmlns:xsd="http://www.w3.org/2001/XMLSchema" xmlns:xs="http://www.w3.org/2001/XMLSchema" xmlns:p="http://schemas.microsoft.com/office/2006/metadata/properties" xmlns:ns1="http://schemas.microsoft.com/sharepoint/v3" xmlns:ns2="17d1ee43-8d2c-4fc4-bdc9-5db88f98fdb5" xmlns:ns3="21930214-6366-4c46-8806-6fdc2c93981b" targetNamespace="http://schemas.microsoft.com/office/2006/metadata/properties" ma:root="true" ma:fieldsID="814492e31c889d869194a3a84b1cb183" ns1:_="" ns2:_="" ns3:_="">
    <xsd:import namespace="http://schemas.microsoft.com/sharepoint/v3"/>
    <xsd:import namespace="17d1ee43-8d2c-4fc4-bdc9-5db88f98fdb5"/>
    <xsd:import namespace="21930214-6366-4c46-8806-6fdc2c939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Description" minOccurs="0"/>
                <xsd:element ref="ns2:Source_x003a_Pexels" minOccurs="0"/>
                <xsd:element ref="ns2:Freetouse" minOccurs="0"/>
                <xsd:element ref="ns2:test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1ee43-8d2c-4fc4-bdc9-5db88f98f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22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Source_x003a_Pexels" ma:index="23" nillable="true" ma:displayName="Source: Pexels" ma:default="1" ma:format="Dropdown" ma:internalName="Source_x003a_Pexels">
      <xsd:simpleType>
        <xsd:restriction base="dms:Boolean"/>
      </xsd:simpleType>
    </xsd:element>
    <xsd:element name="Freetouse" ma:index="24" nillable="true" ma:displayName="Free to use" ma:default="1" ma:format="Dropdown" ma:internalName="Freetouse">
      <xsd:simpleType>
        <xsd:restriction base="dms:Boolean"/>
      </xsd:simpleType>
    </xsd:element>
    <xsd:element name="test" ma:index="25" nillable="true" ma:displayName="test" ma:default="1" ma:format="Dropdown" ma:internalName="test">
      <xsd:simpleType>
        <xsd:restriction base="dms:Boolean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30214-6366-4c46-8806-6fdc2c939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17d1ee43-8d2c-4fc4-bdc9-5db88f98fdb5" xsi:nil="true"/>
    <_ip_UnifiedCompliancePolicyUIAction xmlns="http://schemas.microsoft.com/sharepoint/v3" xsi:nil="true"/>
    <Freetouse xmlns="17d1ee43-8d2c-4fc4-bdc9-5db88f98fdb5">true</Freetouse>
    <test xmlns="17d1ee43-8d2c-4fc4-bdc9-5db88f98fdb5">true</test>
    <Source_x003a_Pexels xmlns="17d1ee43-8d2c-4fc4-bdc9-5db88f98fdb5">true</Source_x003a_Pexel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6A8C5AB-23A0-4D38-AFCC-7C8873DCC6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23FA01-79F2-47F9-94A2-898BF9219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7d1ee43-8d2c-4fc4-bdc9-5db88f98fdb5"/>
    <ds:schemaRef ds:uri="21930214-6366-4c46-8806-6fdc2c939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C9AD32-FCD0-41E8-945F-31ABCDA981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6B7196-8185-43B6-B2FA-13603C96D73B}">
  <ds:schemaRefs>
    <ds:schemaRef ds:uri="http://schemas.microsoft.com/office/2006/metadata/properties"/>
    <ds:schemaRef ds:uri="http://schemas.microsoft.com/office/infopath/2007/PartnerControls"/>
    <ds:schemaRef ds:uri="17d1ee43-8d2c-4fc4-bdc9-5db88f98fdb5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Agoda Template_July2021</Template>
  <TotalTime>182</TotalTime>
  <Pages>4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Chin, ChengTing (Agoda)</dc:creator>
  <cp:keywords/>
  <dc:description/>
  <cp:lastModifiedBy>Charubhun, Piyaporn (Agoda)</cp:lastModifiedBy>
  <cp:revision>34</cp:revision>
  <dcterms:created xsi:type="dcterms:W3CDTF">2023-02-10T06:48:00Z</dcterms:created>
  <dcterms:modified xsi:type="dcterms:W3CDTF">2023-03-13T04:57:00Z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0x010100CAC439CA08BBBD448E5F8998516EA8F0</vt:lpwstr>
  </property>
  <property fmtid="{D5CDD505-2E9C-101B-9397-08002B2CF9AE}" pid="3" name="MSIP_Label_92deb6a9-0bd6-4c97-a15f-b01aae19ec55_Enabled">
    <vt:lpwstr>true</vt:lpwstr>
  </property>
  <property fmtid="{D5CDD505-2E9C-101B-9397-08002B2CF9AE}" pid="4" name="MSIP_Label_92deb6a9-0bd6-4c97-a15f-b01aae19ec55_SetDate">
    <vt:lpwstr>2023-03-07T10:02:55Z</vt:lpwstr>
  </property>
  <property fmtid="{D5CDD505-2E9C-101B-9397-08002B2CF9AE}" pid="5" name="MSIP_Label_92deb6a9-0bd6-4c97-a15f-b01aae19ec55_Method">
    <vt:lpwstr>Standard</vt:lpwstr>
  </property>
  <property fmtid="{D5CDD505-2E9C-101B-9397-08002B2CF9AE}" pid="6" name="MSIP_Label_92deb6a9-0bd6-4c97-a15f-b01aae19ec55_Name">
    <vt:lpwstr>Internal - test</vt:lpwstr>
  </property>
  <property fmtid="{D5CDD505-2E9C-101B-9397-08002B2CF9AE}" pid="7" name="MSIP_Label_92deb6a9-0bd6-4c97-a15f-b01aae19ec55_SiteId">
    <vt:lpwstr>75f66454-79b5-4efd-8233-0349b412607c</vt:lpwstr>
  </property>
  <property fmtid="{D5CDD505-2E9C-101B-9397-08002B2CF9AE}" pid="8" name="MSIP_Label_92deb6a9-0bd6-4c97-a15f-b01aae19ec55_ActionId">
    <vt:lpwstr>2baf8b52-4d9d-4962-be70-d19b64f86cd1</vt:lpwstr>
  </property>
  <property fmtid="{D5CDD505-2E9C-101B-9397-08002B2CF9AE}" pid="9" name="MSIP_Label_92deb6a9-0bd6-4c97-a15f-b01aae19ec55_ContentBits">
    <vt:lpwstr>2</vt:lpwstr>
  </property>
</Properties>
</file>