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D4D86" w14:textId="77777777" w:rsidR="00F64E7F" w:rsidRPr="008D051D" w:rsidRDefault="00F64E7F" w:rsidP="00F64E7F">
      <w:pPr>
        <w:spacing w:before="600" w:after="0"/>
        <w:rPr>
          <w:rFonts w:cstheme="minorBidi"/>
          <w:cs/>
        </w:rPr>
      </w:pPr>
    </w:p>
    <w:p w14:paraId="3AA357CD" w14:textId="07748F45" w:rsidR="00BD3A4C" w:rsidRPr="00BD3A4C" w:rsidRDefault="00BD3A4C" w:rsidP="00BD3A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th"/>
        </w:rPr>
        <w:t>อโกด้า - ตัวอย่างเอกสารประกอบที่ถูกต้องสำหรับข้อมูลบัญชีธนาคาร</w:t>
      </w:r>
    </w:p>
    <w:p w14:paraId="276C24D9" w14:textId="418E01F4" w:rsidR="00BD3A4C" w:rsidRDefault="00BD3A4C" w:rsidP="00BD3A4C"/>
    <w:p w14:paraId="7FEDD483" w14:textId="12E626DA" w:rsidR="00BD3A4C" w:rsidRDefault="00BD3A4C" w:rsidP="00BD3A4C">
      <w:r>
        <w:rPr>
          <w:lang w:val="th"/>
        </w:rPr>
        <w:t>เรียน พาร์ทเนอร์ที่พักของอโกด้า</w:t>
      </w:r>
    </w:p>
    <w:p w14:paraId="226D2555" w14:textId="503DE0D4" w:rsidR="00BD3A4C" w:rsidRDefault="00BD3A4C" w:rsidP="00BD3A4C"/>
    <w:p w14:paraId="70E712A2" w14:textId="31CF2F5F" w:rsidR="00BD3A4C" w:rsidRDefault="00F16F6F" w:rsidP="00BD3A4C">
      <w:r>
        <w:rPr>
          <w:lang w:val="th"/>
        </w:rPr>
        <w:t>โปรดอ่านคำแนะนำด้านล่างเมื่ออัปโหลดเอกสารประกอบในระบบของอโกด้า</w:t>
      </w:r>
    </w:p>
    <w:p w14:paraId="617407E7" w14:textId="49497A1A" w:rsidR="00BD3A4C" w:rsidRDefault="00BD3A4C" w:rsidP="00BD3A4C"/>
    <w:p w14:paraId="22DE091F" w14:textId="5FF75C62" w:rsidR="00BC2A41" w:rsidRPr="00BC2A41" w:rsidRDefault="00ED2EBB" w:rsidP="00BC2A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th"/>
        </w:rPr>
        <w:t>1. เอกสารยืนยันตัวบุคคล</w:t>
      </w:r>
    </w:p>
    <w:p w14:paraId="7ACE5658" w14:textId="601CBFD9" w:rsidR="00BD3A4C" w:rsidRDefault="00BC2A41" w:rsidP="00BD3A4C">
      <w:r>
        <w:rPr>
          <w:lang w:val="th"/>
        </w:rPr>
        <w:t>คลิกปุ่ม Card ID file เพื่ออัปโหลดเอกสารประกอบ กรุณาตรวจสอบว่าเอกสารที่อัปโหลดแสดงชื่อเจ้าของบัตรประจำตัวอย่างชัดเจน</w:t>
      </w:r>
    </w:p>
    <w:p w14:paraId="04F13B04" w14:textId="065385D8" w:rsidR="008824BD" w:rsidRDefault="00AF31AA" w:rsidP="008D7C7F">
      <w:r>
        <w:rPr>
          <w:noProof/>
          <w:lang w:val="th"/>
        </w:rPr>
        <w:drawing>
          <wp:inline distT="0" distB="0" distL="0" distR="0" wp14:anchorId="6396BCF0" wp14:editId="722D2A5A">
            <wp:extent cx="4578350" cy="30321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531" cy="305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5FDF" w14:textId="36BE65C1" w:rsidR="000324F3" w:rsidRPr="000324F3" w:rsidRDefault="000324F3" w:rsidP="008D7C7F">
      <w:r>
        <w:rPr>
          <w:lang w:val="th"/>
        </w:rPr>
        <w:t xml:space="preserve">ตัวอย่างเอกสารยืนยันตัวบุคคลที่ </w:t>
      </w:r>
      <w:r>
        <w:rPr>
          <w:b/>
          <w:bCs/>
          <w:u w:val="single"/>
          <w:lang w:val="th"/>
        </w:rPr>
        <w:t>ถูกต้อง</w:t>
      </w:r>
      <w:r>
        <w:rPr>
          <w:lang w:val="th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7"/>
        <w:gridCol w:w="2086"/>
        <w:gridCol w:w="3196"/>
      </w:tblGrid>
      <w:tr w:rsidR="00352E46" w14:paraId="1C186532" w14:textId="77777777" w:rsidTr="00352E46">
        <w:tc>
          <w:tcPr>
            <w:tcW w:w="1913" w:type="dxa"/>
            <w:shd w:val="clear" w:color="auto" w:fill="EBEDE8" w:themeFill="accent6"/>
            <w:vAlign w:val="center"/>
          </w:tcPr>
          <w:p w14:paraId="57059A56" w14:textId="17514480" w:rsidR="00352E46" w:rsidRDefault="00352E46" w:rsidP="008D7C7F">
            <w:pPr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เอกสาร</w:t>
            </w:r>
          </w:p>
        </w:tc>
        <w:tc>
          <w:tcPr>
            <w:tcW w:w="1741" w:type="dxa"/>
            <w:shd w:val="clear" w:color="auto" w:fill="EBEDE8" w:themeFill="accent6"/>
            <w:vAlign w:val="center"/>
          </w:tcPr>
          <w:p w14:paraId="0CFEC843" w14:textId="23BDB034" w:rsidR="00352E46" w:rsidRDefault="00352E46" w:rsidP="008D7C7F">
            <w:pPr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ประเภท</w:t>
            </w:r>
          </w:p>
        </w:tc>
        <w:tc>
          <w:tcPr>
            <w:tcW w:w="2646" w:type="dxa"/>
            <w:shd w:val="clear" w:color="auto" w:fill="EBEDE8" w:themeFill="accent6"/>
            <w:vAlign w:val="center"/>
          </w:tcPr>
          <w:p w14:paraId="25555ED9" w14:textId="3F1D7C3A" w:rsidR="00352E46" w:rsidRDefault="00352E46" w:rsidP="008D7C7F">
            <w:pPr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ถูกต้อง</w:t>
            </w:r>
          </w:p>
        </w:tc>
      </w:tr>
      <w:tr w:rsidR="00352E46" w14:paraId="0104DF78" w14:textId="77777777" w:rsidTr="00352E46">
        <w:tc>
          <w:tcPr>
            <w:tcW w:w="1913" w:type="dxa"/>
            <w:vMerge w:val="restart"/>
            <w:vAlign w:val="center"/>
          </w:tcPr>
          <w:p w14:paraId="6EEEFB4A" w14:textId="450CB2FC" w:rsidR="00352E46" w:rsidRDefault="00352E46" w:rsidP="008D7C7F">
            <w:pPr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เอกสารยืนยันตัวบุคคล</w:t>
            </w:r>
          </w:p>
        </w:tc>
        <w:tc>
          <w:tcPr>
            <w:tcW w:w="1741" w:type="dxa"/>
            <w:vAlign w:val="center"/>
          </w:tcPr>
          <w:p w14:paraId="612B34B3" w14:textId="4F878695" w:rsidR="00352E46" w:rsidRDefault="00352E46" w:rsidP="008D7C7F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th"/>
              </w:rPr>
              <w:t>บัตรประจำตัวประชาชน</w:t>
            </w:r>
          </w:p>
        </w:tc>
        <w:tc>
          <w:tcPr>
            <w:tcW w:w="2646" w:type="dxa"/>
            <w:vAlign w:val="center"/>
          </w:tcPr>
          <w:p w14:paraId="5191A9BE" w14:textId="32738E03" w:rsidR="00352E46" w:rsidRDefault="00352E46" w:rsidP="008D7C7F">
            <w:pPr>
              <w:jc w:val="center"/>
            </w:pPr>
            <w:r>
              <w:rPr>
                <w:noProof/>
                <w:lang w:val="th"/>
              </w:rPr>
              <w:drawing>
                <wp:inline distT="0" distB="0" distL="0" distR="0" wp14:anchorId="2DFF0EC3" wp14:editId="6E1D2B26">
                  <wp:extent cx="1587500" cy="1032677"/>
                  <wp:effectExtent l="0" t="0" r="0" b="0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5E6A26-6F29-471E-8741-7C9178AA37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0D5E6A26-6F29-471E-8741-7C9178AA37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13" cy="10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E46" w14:paraId="64B3532C" w14:textId="77777777" w:rsidTr="00352E46">
        <w:tc>
          <w:tcPr>
            <w:tcW w:w="1913" w:type="dxa"/>
            <w:vMerge/>
            <w:vAlign w:val="center"/>
          </w:tcPr>
          <w:p w14:paraId="32FDC135" w14:textId="77777777" w:rsidR="00352E46" w:rsidRDefault="00352E46" w:rsidP="008D7C7F">
            <w:pPr>
              <w:jc w:val="center"/>
            </w:pPr>
          </w:p>
        </w:tc>
        <w:tc>
          <w:tcPr>
            <w:tcW w:w="1741" w:type="dxa"/>
            <w:vAlign w:val="center"/>
          </w:tcPr>
          <w:p w14:paraId="4BE9D416" w14:textId="383BBDE3" w:rsidR="00352E46" w:rsidRDefault="00352E46" w:rsidP="008D7C7F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th"/>
              </w:rPr>
              <w:t>หนังสือเดินทาง</w:t>
            </w:r>
          </w:p>
        </w:tc>
        <w:tc>
          <w:tcPr>
            <w:tcW w:w="2646" w:type="dxa"/>
            <w:vAlign w:val="center"/>
          </w:tcPr>
          <w:p w14:paraId="647A406C" w14:textId="23BE383E" w:rsidR="00352E46" w:rsidRDefault="00352E46" w:rsidP="008D7C7F">
            <w:pPr>
              <w:jc w:val="center"/>
            </w:pPr>
            <w:r>
              <w:rPr>
                <w:noProof/>
                <w:lang w:val="th"/>
              </w:rPr>
              <w:drawing>
                <wp:inline distT="0" distB="0" distL="0" distR="0" wp14:anchorId="488347DF" wp14:editId="553C36D4">
                  <wp:extent cx="1701800" cy="1222380"/>
                  <wp:effectExtent l="0" t="0" r="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D5ADD7-6BD3-4323-AC5D-6A6EF427C3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E6D5ADD7-6BD3-4323-AC5D-6A6EF427C3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11" cy="122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E46" w14:paraId="1FDE1646" w14:textId="77777777" w:rsidTr="00352E46">
        <w:tc>
          <w:tcPr>
            <w:tcW w:w="1913" w:type="dxa"/>
            <w:vMerge/>
            <w:vAlign w:val="center"/>
          </w:tcPr>
          <w:p w14:paraId="64764666" w14:textId="77777777" w:rsidR="00352E46" w:rsidRDefault="00352E46" w:rsidP="008D7C7F">
            <w:pPr>
              <w:jc w:val="center"/>
            </w:pPr>
          </w:p>
        </w:tc>
        <w:tc>
          <w:tcPr>
            <w:tcW w:w="1741" w:type="dxa"/>
            <w:vAlign w:val="center"/>
          </w:tcPr>
          <w:p w14:paraId="2877964A" w14:textId="5B00524A" w:rsidR="00352E46" w:rsidRDefault="00352E46" w:rsidP="008D7C7F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th"/>
              </w:rPr>
              <w:t>ใบขับขี่</w:t>
            </w:r>
          </w:p>
        </w:tc>
        <w:tc>
          <w:tcPr>
            <w:tcW w:w="2646" w:type="dxa"/>
            <w:vAlign w:val="center"/>
          </w:tcPr>
          <w:p w14:paraId="0ECD698E" w14:textId="18C728E7" w:rsidR="00352E46" w:rsidRDefault="00352E46" w:rsidP="008D7C7F">
            <w:pPr>
              <w:jc w:val="center"/>
            </w:pPr>
            <w:r>
              <w:rPr>
                <w:noProof/>
                <w:lang w:val="th"/>
              </w:rPr>
              <w:drawing>
                <wp:inline distT="0" distB="0" distL="0" distR="0" wp14:anchorId="2A98F7A0" wp14:editId="3DE62534">
                  <wp:extent cx="1892300" cy="1178579"/>
                  <wp:effectExtent l="0" t="0" r="0" b="2540"/>
                  <wp:docPr id="2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9CF464-FCD2-4DCA-9308-314877034B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D79CF464-FCD2-4DCA-9308-314877034B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39" cy="118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8A08D" w14:textId="0F540449" w:rsidR="00AF31AA" w:rsidRDefault="00AF31AA" w:rsidP="00BD3A4C"/>
    <w:p w14:paraId="7ACE817C" w14:textId="45B949E5" w:rsidR="003E3A04" w:rsidRPr="000324F3" w:rsidRDefault="003E3A04" w:rsidP="003E3A04">
      <w:r>
        <w:rPr>
          <w:lang w:val="th"/>
        </w:rPr>
        <w:t xml:space="preserve">ตัวอย่างเอกสารยืนยันตัวบุคคลที่ </w:t>
      </w:r>
      <w:r>
        <w:rPr>
          <w:b/>
          <w:bCs/>
          <w:u w:val="single"/>
          <w:lang w:val="th"/>
        </w:rPr>
        <w:t>ไม่ถูกต้อง</w:t>
      </w:r>
      <w:r>
        <w:rPr>
          <w:lang w:val="th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7"/>
        <w:gridCol w:w="1994"/>
        <w:gridCol w:w="3807"/>
        <w:gridCol w:w="2692"/>
      </w:tblGrid>
      <w:tr w:rsidR="003E3A04" w14:paraId="0CB47208" w14:textId="77777777" w:rsidTr="00F33D53">
        <w:trPr>
          <w:trHeight w:val="352"/>
        </w:trPr>
        <w:tc>
          <w:tcPr>
            <w:tcW w:w="2294" w:type="dxa"/>
            <w:shd w:val="clear" w:color="auto" w:fill="EBEDE8" w:themeFill="accent6"/>
            <w:vAlign w:val="center"/>
          </w:tcPr>
          <w:p w14:paraId="7B36D49C" w14:textId="77777777" w:rsidR="003E3A04" w:rsidRDefault="003E3A04" w:rsidP="00616FE3">
            <w:pPr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เอกสาร</w:t>
            </w:r>
          </w:p>
        </w:tc>
        <w:tc>
          <w:tcPr>
            <w:tcW w:w="2115" w:type="dxa"/>
            <w:shd w:val="clear" w:color="auto" w:fill="EBEDE8" w:themeFill="accent6"/>
            <w:vAlign w:val="center"/>
          </w:tcPr>
          <w:p w14:paraId="01874F86" w14:textId="77777777" w:rsidR="003E3A04" w:rsidRDefault="003E3A04" w:rsidP="00616FE3">
            <w:pPr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ประเภท</w:t>
            </w:r>
          </w:p>
        </w:tc>
        <w:tc>
          <w:tcPr>
            <w:tcW w:w="3930" w:type="dxa"/>
            <w:shd w:val="clear" w:color="auto" w:fill="EBEDE8" w:themeFill="accent6"/>
            <w:vAlign w:val="center"/>
          </w:tcPr>
          <w:p w14:paraId="5D5DFDA7" w14:textId="77777777" w:rsidR="003E3A04" w:rsidRDefault="003E3A04" w:rsidP="00616FE3">
            <w:pPr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ไม่ถูกต้อง</w:t>
            </w:r>
          </w:p>
        </w:tc>
        <w:tc>
          <w:tcPr>
            <w:tcW w:w="2098" w:type="dxa"/>
            <w:shd w:val="clear" w:color="auto" w:fill="EBEDE8" w:themeFill="accent6"/>
            <w:vAlign w:val="center"/>
          </w:tcPr>
          <w:p w14:paraId="79D8C96E" w14:textId="77777777" w:rsidR="003E3A04" w:rsidRDefault="003E3A04" w:rsidP="00616FE3">
            <w:pPr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เหตุผล</w:t>
            </w:r>
          </w:p>
        </w:tc>
      </w:tr>
      <w:tr w:rsidR="003E3A04" w14:paraId="3753B253" w14:textId="77777777" w:rsidTr="003E3A04">
        <w:trPr>
          <w:trHeight w:val="1918"/>
        </w:trPr>
        <w:tc>
          <w:tcPr>
            <w:tcW w:w="2294" w:type="dxa"/>
            <w:vAlign w:val="center"/>
          </w:tcPr>
          <w:p w14:paraId="01875422" w14:textId="77777777" w:rsidR="003E3A04" w:rsidRDefault="003E3A04" w:rsidP="00616FE3">
            <w:pPr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เอกสารยืนยันตัวบุคคล</w:t>
            </w:r>
          </w:p>
        </w:tc>
        <w:tc>
          <w:tcPr>
            <w:tcW w:w="2115" w:type="dxa"/>
            <w:vAlign w:val="center"/>
          </w:tcPr>
          <w:p w14:paraId="3FB34ACF" w14:textId="549A380E" w:rsidR="003E3A04" w:rsidRDefault="003E3A04" w:rsidP="00616FE3">
            <w:pPr>
              <w:jc w:val="center"/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th"/>
              </w:rPr>
              <w:t>ทั้งหมด</w:t>
            </w:r>
          </w:p>
        </w:tc>
        <w:tc>
          <w:tcPr>
            <w:tcW w:w="3930" w:type="dxa"/>
            <w:vAlign w:val="center"/>
          </w:tcPr>
          <w:p w14:paraId="124C131F" w14:textId="77777777" w:rsidR="003E3A04" w:rsidRDefault="003E3A04" w:rsidP="00616FE3">
            <w:pPr>
              <w:jc w:val="center"/>
            </w:pPr>
            <w:r>
              <w:rPr>
                <w:noProof/>
                <w:lang w:val="th"/>
              </w:rPr>
              <w:drawing>
                <wp:inline distT="0" distB="0" distL="0" distR="0" wp14:anchorId="7F1DD6BC" wp14:editId="36C3E960">
                  <wp:extent cx="1587500" cy="1124195"/>
                  <wp:effectExtent l="0" t="0" r="0" b="0"/>
                  <wp:docPr id="3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E1927-55A4-410E-9621-9F29A69054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DBE1927-55A4-410E-9621-9F29A69054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41" cy="114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14:paraId="0B86395F" w14:textId="76BE2F1D" w:rsidR="003E3A04" w:rsidRDefault="003E3A04" w:rsidP="00616FE3">
            <w:pPr>
              <w:jc w:val="center"/>
            </w:pPr>
            <w:r>
              <w:rPr>
                <w:lang w:val="th"/>
              </w:rPr>
              <w:t>เงาสะท้อนบนชื่อเจ้าของบัตร</w:t>
            </w:r>
          </w:p>
        </w:tc>
      </w:tr>
    </w:tbl>
    <w:p w14:paraId="25352DCD" w14:textId="5F4A58B2" w:rsidR="00AF31AA" w:rsidRDefault="00AF31AA" w:rsidP="00BD3A4C"/>
    <w:p w14:paraId="7E89757C" w14:textId="217199F3" w:rsidR="003E3A04" w:rsidRPr="00BC2A41" w:rsidRDefault="00ED2EBB" w:rsidP="00BD3A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th"/>
        </w:rPr>
        <w:t>2. เอกสารประกอบสำหรับบัญชีธนาคาร</w:t>
      </w:r>
    </w:p>
    <w:p w14:paraId="3AE16C50" w14:textId="04757232" w:rsidR="00BD3A4C" w:rsidRDefault="00BC2A41" w:rsidP="00BD3A4C">
      <w:r>
        <w:rPr>
          <w:lang w:val="th"/>
        </w:rPr>
        <w:t>คลิกปุ่ม Bank account files เพื่ออัปโหลดเอกสารประกอบซึ่งแสดงข้อมูลต่อไปนี้อย่างชัดเจน</w:t>
      </w:r>
    </w:p>
    <w:p w14:paraId="75051FA3" w14:textId="46BF31F1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th"/>
        </w:rPr>
        <w:t>ชื่อธนาคาร</w:t>
      </w:r>
    </w:p>
    <w:p w14:paraId="609BA39A" w14:textId="5BC8F4F1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th"/>
        </w:rPr>
        <w:t>ชื่อบัญชี</w:t>
      </w:r>
    </w:p>
    <w:p w14:paraId="4DE040A8" w14:textId="703C49FE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th"/>
        </w:rPr>
        <w:t>หมายเลขบัญชีธนาคาร หรือ IBAN</w:t>
      </w:r>
    </w:p>
    <w:p w14:paraId="3266DD16" w14:textId="0B9EC82C" w:rsidR="00BD3A4C" w:rsidRDefault="00801B48">
      <w:r>
        <w:rPr>
          <w:noProof/>
          <w:lang w:val="th"/>
        </w:rPr>
        <w:lastRenderedPageBreak/>
        <w:drawing>
          <wp:inline distT="0" distB="0" distL="0" distR="0" wp14:anchorId="15B52073" wp14:editId="30429B7B">
            <wp:extent cx="3666288" cy="24320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7685" cy="24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B060" w14:textId="2ACD1AC1" w:rsidR="000324F3" w:rsidRPr="000324F3" w:rsidRDefault="000324F3" w:rsidP="000324F3">
      <w:r>
        <w:rPr>
          <w:lang w:val="th"/>
        </w:rPr>
        <w:t xml:space="preserve">ตัวอย่างเอกสารประกอบสำหรับบัญชีธนาคารที่ </w:t>
      </w:r>
      <w:r>
        <w:rPr>
          <w:b/>
          <w:bCs/>
          <w:u w:val="single"/>
          <w:lang w:val="th"/>
        </w:rPr>
        <w:t>ถูกต้อง</w:t>
      </w: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2694"/>
        <w:gridCol w:w="4637"/>
        <w:gridCol w:w="3459"/>
      </w:tblGrid>
      <w:tr w:rsidR="00352E46" w14:paraId="2133B0E4" w14:textId="77777777" w:rsidTr="00352E46">
        <w:tc>
          <w:tcPr>
            <w:tcW w:w="2532" w:type="dxa"/>
            <w:shd w:val="clear" w:color="auto" w:fill="EBEDE8" w:themeFill="accent6"/>
            <w:vAlign w:val="center"/>
          </w:tcPr>
          <w:p w14:paraId="5B261151" w14:textId="77777777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เอกสาร</w:t>
            </w:r>
          </w:p>
        </w:tc>
        <w:tc>
          <w:tcPr>
            <w:tcW w:w="4349" w:type="dxa"/>
            <w:shd w:val="clear" w:color="auto" w:fill="EBEDE8" w:themeFill="accent6"/>
            <w:vAlign w:val="center"/>
          </w:tcPr>
          <w:p w14:paraId="5E732997" w14:textId="77777777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ประเภท</w:t>
            </w:r>
          </w:p>
        </w:tc>
        <w:tc>
          <w:tcPr>
            <w:tcW w:w="3247" w:type="dxa"/>
            <w:shd w:val="clear" w:color="auto" w:fill="EBEDE8" w:themeFill="accent6"/>
            <w:vAlign w:val="center"/>
          </w:tcPr>
          <w:p w14:paraId="030F658B" w14:textId="7B3FBDE0" w:rsidR="00352E46" w:rsidRPr="00F33D53" w:rsidRDefault="00352E46" w:rsidP="005C52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ตัวอย่างที่ถูกต้อง</w:t>
            </w:r>
          </w:p>
        </w:tc>
      </w:tr>
      <w:tr w:rsidR="00352E46" w14:paraId="5DA18AD6" w14:textId="77777777" w:rsidTr="00352E46">
        <w:tc>
          <w:tcPr>
            <w:tcW w:w="2532" w:type="dxa"/>
            <w:vMerge w:val="restart"/>
            <w:vAlign w:val="center"/>
          </w:tcPr>
          <w:p w14:paraId="5715EA9B" w14:textId="7A55956F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เอกสารประกอบสำหรับบัญชีธนาคาร</w:t>
            </w:r>
          </w:p>
        </w:tc>
        <w:tc>
          <w:tcPr>
            <w:tcW w:w="4349" w:type="dxa"/>
            <w:vAlign w:val="center"/>
          </w:tcPr>
          <w:p w14:paraId="7ED62F2C" w14:textId="4B6B59BC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th"/>
              </w:rPr>
              <w:t>สมุดบัญชี</w:t>
            </w:r>
          </w:p>
        </w:tc>
        <w:tc>
          <w:tcPr>
            <w:tcW w:w="3247" w:type="dxa"/>
            <w:vAlign w:val="center"/>
          </w:tcPr>
          <w:p w14:paraId="79DC9647" w14:textId="2C066ECE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th"/>
              </w:rPr>
              <w:drawing>
                <wp:inline distT="0" distB="0" distL="0" distR="0" wp14:anchorId="0DD5ACF4" wp14:editId="24E375C9">
                  <wp:extent cx="1816100" cy="1153364"/>
                  <wp:effectExtent l="0" t="0" r="0" b="889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C085B4-A54E-4CAB-A52B-729B547E36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3CC085B4-A54E-4CAB-A52B-729B547E36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25" cy="115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E46" w14:paraId="5A1BFF23" w14:textId="77777777" w:rsidTr="00352E46">
        <w:tc>
          <w:tcPr>
            <w:tcW w:w="2532" w:type="dxa"/>
            <w:vMerge/>
            <w:vAlign w:val="center"/>
          </w:tcPr>
          <w:p w14:paraId="195812D4" w14:textId="77777777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9" w:type="dxa"/>
            <w:vAlign w:val="center"/>
          </w:tcPr>
          <w:p w14:paraId="62D715BF" w14:textId="704B0ED5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th"/>
              </w:rPr>
              <w:t>รายการเงินฝากถอนในบัญชีเงินฝาก</w:t>
            </w:r>
          </w:p>
        </w:tc>
        <w:tc>
          <w:tcPr>
            <w:tcW w:w="3247" w:type="dxa"/>
            <w:vAlign w:val="center"/>
          </w:tcPr>
          <w:p w14:paraId="706A2C35" w14:textId="71F9D619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th"/>
              </w:rPr>
              <w:drawing>
                <wp:inline distT="0" distB="0" distL="0" distR="0" wp14:anchorId="18977A37" wp14:editId="399C6B4D">
                  <wp:extent cx="2660650" cy="1000999"/>
                  <wp:effectExtent l="0" t="0" r="6350" b="889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391FE5-49C8-431C-AECE-DC79FB4AE9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D8391FE5-49C8-431C-AECE-DC79FB4AE9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43" cy="10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E46" w14:paraId="7BAC9EF0" w14:textId="77777777" w:rsidTr="00352E46">
        <w:tc>
          <w:tcPr>
            <w:tcW w:w="2532" w:type="dxa"/>
            <w:vMerge/>
            <w:vAlign w:val="center"/>
          </w:tcPr>
          <w:p w14:paraId="7F17CA63" w14:textId="77777777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9" w:type="dxa"/>
            <w:vAlign w:val="center"/>
          </w:tcPr>
          <w:p w14:paraId="4EBC2EA7" w14:textId="273F350E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th"/>
              </w:rPr>
              <w:t>สกรีนช็อตของธนาคารออนไลน์ที่ผู้ใช้ลงชื่อเข้าสู่ระบบและแสดงข้อมูลบัญชี</w:t>
            </w:r>
          </w:p>
        </w:tc>
        <w:tc>
          <w:tcPr>
            <w:tcW w:w="3247" w:type="dxa"/>
            <w:vAlign w:val="center"/>
          </w:tcPr>
          <w:p w14:paraId="24568BB8" w14:textId="5D59DF99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th"/>
              </w:rPr>
              <w:drawing>
                <wp:inline distT="0" distB="0" distL="0" distR="0" wp14:anchorId="5BE3E1DF" wp14:editId="09791566">
                  <wp:extent cx="2425700" cy="1568592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6805D7-ABAB-4F2B-892C-B1884082A5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A46805D7-ABAB-4F2B-892C-B1884082A5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218" cy="157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E46" w14:paraId="096B6CDC" w14:textId="77777777" w:rsidTr="00352E46">
        <w:tc>
          <w:tcPr>
            <w:tcW w:w="2532" w:type="dxa"/>
            <w:vMerge/>
            <w:vAlign w:val="center"/>
          </w:tcPr>
          <w:p w14:paraId="3C2C0C2C" w14:textId="77777777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9" w:type="dxa"/>
            <w:vAlign w:val="center"/>
          </w:tcPr>
          <w:p w14:paraId="00DBCD61" w14:textId="3EE32E28" w:rsidR="00352E46" w:rsidRPr="005C527D" w:rsidRDefault="00352E46" w:rsidP="005C527D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val="th"/>
              </w:rPr>
              <w:t>เช็คที่ถูกยกเลิก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vAlign w:val="center"/>
          </w:tcPr>
          <w:p w14:paraId="0B62AA1B" w14:textId="488E88A4" w:rsidR="00352E46" w:rsidRPr="005C527D" w:rsidRDefault="00352E46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th"/>
              </w:rPr>
              <w:drawing>
                <wp:inline distT="0" distB="0" distL="0" distR="0" wp14:anchorId="1F1CE3BB" wp14:editId="57CBE055">
                  <wp:extent cx="2781300" cy="1335562"/>
                  <wp:effectExtent l="0" t="0" r="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334AD8-E295-4A87-B730-C1D72D141E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FB334AD8-E295-4A87-B730-C1D72D141E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534" cy="134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203F1" w14:textId="7C23FC0F" w:rsidR="004D77F7" w:rsidRDefault="004D77F7"/>
    <w:p w14:paraId="0B89BD92" w14:textId="08ABC16D" w:rsidR="00E84C15" w:rsidRDefault="00E84C15">
      <w:r>
        <w:rPr>
          <w:lang w:val="th"/>
        </w:rPr>
        <w:t xml:space="preserve">ตัวอย่างเอกสารประกอบสำหรับบัญชีธนาคารที่ </w:t>
      </w:r>
      <w:r>
        <w:rPr>
          <w:b/>
          <w:bCs/>
          <w:u w:val="single"/>
          <w:lang w:val="th"/>
        </w:rPr>
        <w:t>ไม่ถูกต้อง</w:t>
      </w:r>
    </w:p>
    <w:tbl>
      <w:tblPr>
        <w:tblStyle w:val="TableGrid"/>
        <w:tblW w:w="7037" w:type="dxa"/>
        <w:tblLook w:val="04A0" w:firstRow="1" w:lastRow="0" w:firstColumn="1" w:lastColumn="0" w:noHBand="0" w:noVBand="1"/>
      </w:tblPr>
      <w:tblGrid>
        <w:gridCol w:w="2694"/>
        <w:gridCol w:w="1958"/>
        <w:gridCol w:w="2193"/>
        <w:gridCol w:w="3945"/>
      </w:tblGrid>
      <w:tr w:rsidR="005C527D" w14:paraId="20E367B0" w14:textId="77777777" w:rsidTr="00F33D53">
        <w:tc>
          <w:tcPr>
            <w:tcW w:w="1365" w:type="dxa"/>
            <w:shd w:val="clear" w:color="auto" w:fill="EBEDE8" w:themeFill="accent6"/>
            <w:vAlign w:val="center"/>
          </w:tcPr>
          <w:p w14:paraId="413E9794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เอกสาร</w:t>
            </w:r>
          </w:p>
        </w:tc>
        <w:tc>
          <w:tcPr>
            <w:tcW w:w="1387" w:type="dxa"/>
            <w:shd w:val="clear" w:color="auto" w:fill="EBEDE8" w:themeFill="accent6"/>
            <w:vAlign w:val="center"/>
          </w:tcPr>
          <w:p w14:paraId="1949ECA6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ประเภท</w:t>
            </w:r>
          </w:p>
        </w:tc>
        <w:tc>
          <w:tcPr>
            <w:tcW w:w="2886" w:type="dxa"/>
            <w:shd w:val="clear" w:color="auto" w:fill="EBEDE8" w:themeFill="accent6"/>
            <w:vAlign w:val="center"/>
          </w:tcPr>
          <w:p w14:paraId="0EA454ED" w14:textId="5F92875A" w:rsidR="005C527D" w:rsidRPr="00F33D53" w:rsidRDefault="005C527D" w:rsidP="00616FE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ตัวอย่างที่ไม่ถูกต้อง</w:t>
            </w:r>
          </w:p>
        </w:tc>
        <w:tc>
          <w:tcPr>
            <w:tcW w:w="1399" w:type="dxa"/>
            <w:shd w:val="clear" w:color="auto" w:fill="EBEDE8" w:themeFill="accent6"/>
            <w:vAlign w:val="center"/>
          </w:tcPr>
          <w:p w14:paraId="515ABBCC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เหตุผล</w:t>
            </w:r>
          </w:p>
        </w:tc>
      </w:tr>
      <w:tr w:rsidR="005C527D" w14:paraId="47318559" w14:textId="77777777" w:rsidTr="005C527D">
        <w:tc>
          <w:tcPr>
            <w:tcW w:w="1365" w:type="dxa"/>
            <w:vMerge w:val="restart"/>
            <w:vAlign w:val="center"/>
          </w:tcPr>
          <w:p w14:paraId="58D93866" w14:textId="32972FBC" w:rsidR="005C527D" w:rsidRPr="005C527D" w:rsidRDefault="00E11DA4" w:rsidP="00616FE3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val="th"/>
              </w:rPr>
              <w:t>เอกสารประกอบสำหรับบัญชีธนาคาร</w:t>
            </w:r>
          </w:p>
        </w:tc>
        <w:tc>
          <w:tcPr>
            <w:tcW w:w="1387" w:type="dxa"/>
            <w:vAlign w:val="center"/>
          </w:tcPr>
          <w:p w14:paraId="2055755A" w14:textId="77777777" w:rsidR="005C527D" w:rsidRPr="005C527D" w:rsidRDefault="005C527D" w:rsidP="00616FE3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val="th"/>
              </w:rPr>
              <w:t>บัตรเครดิตและเดบิต</w:t>
            </w:r>
          </w:p>
        </w:tc>
        <w:tc>
          <w:tcPr>
            <w:tcW w:w="2886" w:type="dxa"/>
            <w:vAlign w:val="center"/>
          </w:tcPr>
          <w:p w14:paraId="1E2D7FC5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th"/>
              </w:rPr>
              <w:drawing>
                <wp:inline distT="0" distB="0" distL="0" distR="0" wp14:anchorId="583E0CA2" wp14:editId="5F777B31">
                  <wp:extent cx="1385668" cy="927504"/>
                  <wp:effectExtent l="0" t="0" r="5080" b="6350"/>
                  <wp:docPr id="3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DB92C3-70F5-42FA-B6EA-C00627F8F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DADB92C3-70F5-42FA-B6EA-C00627F8F5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77" cy="94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528B5B11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th"/>
              </w:rPr>
              <w:t>ไม่สามารถใช้บัตรเครดิต/เดบิตเป็นเอกสารประกอบ</w:t>
            </w:r>
          </w:p>
        </w:tc>
      </w:tr>
      <w:tr w:rsidR="005C527D" w14:paraId="197A574F" w14:textId="77777777" w:rsidTr="005C527D">
        <w:tc>
          <w:tcPr>
            <w:tcW w:w="1365" w:type="dxa"/>
            <w:vMerge/>
            <w:vAlign w:val="center"/>
          </w:tcPr>
          <w:p w14:paraId="51D58FEE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  <w:vAlign w:val="center"/>
          </w:tcPr>
          <w:p w14:paraId="08FF8D2F" w14:textId="77777777" w:rsidR="005C527D" w:rsidRPr="005C527D" w:rsidRDefault="005C527D" w:rsidP="00616FE3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val="th"/>
              </w:rPr>
              <w:t>สลิปธนาคาร/สลิปบัตรเครดิต</w:t>
            </w:r>
          </w:p>
        </w:tc>
        <w:tc>
          <w:tcPr>
            <w:tcW w:w="2886" w:type="dxa"/>
            <w:vAlign w:val="center"/>
          </w:tcPr>
          <w:p w14:paraId="4D40D967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th"/>
              </w:rPr>
              <w:drawing>
                <wp:inline distT="0" distB="0" distL="0" distR="0" wp14:anchorId="05BDE690" wp14:editId="6142DB08">
                  <wp:extent cx="1688559" cy="1961577"/>
                  <wp:effectExtent l="0" t="0" r="6985" b="635"/>
                  <wp:docPr id="37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24D04D-E6F0-456F-871C-AE69AE2C35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9B24D04D-E6F0-456F-871C-AE69AE2C35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233" cy="196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4BE13350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th"/>
              </w:rPr>
              <w:t>ไม่สามารถใช้สลิปธนาคาร/สลิปบัตรเครดิตเป็นเอกสารประกอบ</w:t>
            </w:r>
          </w:p>
        </w:tc>
      </w:tr>
    </w:tbl>
    <w:p w14:paraId="695371B8" w14:textId="77777777" w:rsidR="005C527D" w:rsidRPr="00F64E7F" w:rsidRDefault="005C527D"/>
    <w:sectPr w:rsidR="005C527D" w:rsidRPr="00F64E7F" w:rsidSect="00AF31AA">
      <w:headerReference w:type="default" r:id="rId23"/>
      <w:footerReference w:type="default" r:id="rId24"/>
      <w:pgSz w:w="12240" w:h="15840"/>
      <w:pgMar w:top="720" w:right="720" w:bottom="720" w:left="72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C366E" w14:textId="77777777" w:rsidR="00F07787" w:rsidRDefault="00F07787" w:rsidP="005D6AE0">
      <w:pPr>
        <w:spacing w:after="0"/>
      </w:pPr>
      <w:r>
        <w:separator/>
      </w:r>
    </w:p>
  </w:endnote>
  <w:endnote w:type="continuationSeparator" w:id="0">
    <w:p w14:paraId="25C7CEF7" w14:textId="77777777" w:rsidR="00F07787" w:rsidRDefault="00F07787" w:rsidP="005D6A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oda Sans Text">
    <w:panose1 w:val="020F0503020203020204"/>
    <w:charset w:val="00"/>
    <w:family w:val="swiss"/>
    <w:pitch w:val="variable"/>
    <w:sig w:usb0="A100006F" w:usb1="0000004A" w:usb2="00000008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0E7E" w14:textId="77777777" w:rsidR="005D6AE0" w:rsidRDefault="005D6AE0">
    <w:pPr>
      <w:pStyle w:val="Footer"/>
    </w:pPr>
    <w:r>
      <w:rPr>
        <w:noProof/>
        <w:lang w:val="th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667160" wp14:editId="101849B8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3a3241c98608cc9c07383198" descr="{&quot;HashCode&quot;:106505484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B5C9780" w14:textId="77777777" w:rsidR="005D6AE0" w:rsidRPr="005D6AE0" w:rsidRDefault="005D6AE0" w:rsidP="005D6AE0">
                          <w:pPr>
                            <w:spacing w:after="0"/>
                            <w:rPr>
                              <w:rFonts w:ascii="Calibri" w:hAnsi="Calibri"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FF"/>
                              <w:sz w:val="20"/>
                              <w:lang w:val="th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67160" id="_x0000_t202" coordsize="21600,21600" o:spt="202" path="m,l,21600r21600,l21600,xe">
              <v:stroke joinstyle="miter"/>
              <v:path gradientshapeok="t" o:connecttype="rect"/>
            </v:shapetype>
            <v:shape id="MSIPCM3a3241c98608cc9c07383198" o:spid="_x0000_s1027" type="#_x0000_t202" alt="{&quot;HashCode&quot;:1065054844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" o:allowincell="f" filled="f" stroked="f" strokeweight=".5pt">
              <v:textbox inset="20pt,0,,0">
                <w:txbxContent>
                  <w:p w14:paraId="2B5C9780" w14:textId="77777777" w:rsidR="005D6AE0" w:rsidRPr="005D6AE0" w:rsidRDefault="005D6AE0" w:rsidP="005D6AE0">
                    <w:pPr>
                      <w:spacing w:after="0"/>
                      <w:rPr>
                        <w:rFonts w:ascii="Calibri" w:hAnsi="Calibri"/>
                        <w:color w:val="0000FF"/>
                        <w:sz w:val="20"/>
                      </w:rPr>
                      <w:bidi w:val="0"/>
                    </w:pPr>
                    <w:r>
                      <w:rPr>
                        <w:rFonts w:ascii="Calibri" w:hAnsi="Calibri"/>
                        <w:color w:val="0000FF"/>
                        <w:sz w:val="20"/>
                        <w:lang w:val="th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B04E8" w14:textId="77777777" w:rsidR="00F07787" w:rsidRDefault="00F07787" w:rsidP="005D6AE0">
      <w:pPr>
        <w:spacing w:after="0"/>
      </w:pPr>
      <w:r>
        <w:separator/>
      </w:r>
    </w:p>
  </w:footnote>
  <w:footnote w:type="continuationSeparator" w:id="0">
    <w:p w14:paraId="29AE8FF0" w14:textId="77777777" w:rsidR="00F07787" w:rsidRDefault="00F07787" w:rsidP="005D6A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8E309" w14:textId="77777777" w:rsidR="00F64E7F" w:rsidRDefault="00F64E7F">
    <w:pPr>
      <w:pStyle w:val="Header"/>
    </w:pPr>
    <w:r>
      <w:rPr>
        <w:noProof/>
        <w:lang w:val="th"/>
      </w:rPr>
      <w:drawing>
        <wp:anchor distT="0" distB="0" distL="114300" distR="114300" simplePos="0" relativeHeight="251661312" behindDoc="0" locked="0" layoutInCell="1" allowOverlap="1" wp14:anchorId="2CF2857D" wp14:editId="6EF7DCE1">
          <wp:simplePos x="0" y="0"/>
          <wp:positionH relativeFrom="column">
            <wp:posOffset>0</wp:posOffset>
          </wp:positionH>
          <wp:positionV relativeFrom="page">
            <wp:posOffset>624840</wp:posOffset>
          </wp:positionV>
          <wp:extent cx="1073785" cy="552450"/>
          <wp:effectExtent l="0" t="0" r="0" b="0"/>
          <wp:wrapSquare wrapText="bothSides"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E1A717" wp14:editId="2CD3E0DE">
              <wp:simplePos x="0" y="0"/>
              <wp:positionH relativeFrom="column">
                <wp:posOffset>3963670</wp:posOffset>
              </wp:positionH>
              <wp:positionV relativeFrom="paragraph">
                <wp:posOffset>205740</wp:posOffset>
              </wp:positionV>
              <wp:extent cx="2491740" cy="511175"/>
              <wp:effectExtent l="0" t="0" r="0" b="3175"/>
              <wp:wrapSquare wrapText="bothSides"/>
              <wp:docPr id="17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249174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ED0C328" w14:textId="77777777" w:rsidR="00F64E7F" w:rsidRPr="00F64E7F" w:rsidRDefault="00F64E7F" w:rsidP="00F64E7F">
                          <w:pPr>
                            <w:spacing w:before="48" w:line="200" w:lineRule="exact"/>
                            <w:jc w:val="right"/>
                            <w:rPr>
                              <w:b/>
                              <w:bCs/>
                              <w:noProof/>
                              <w:color w:val="7F7F7F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color w:val="7F7F7F"/>
                              <w:lang w:val="th"/>
                            </w:rPr>
                            <w:t>Agoda Services Co., Ltd.</w:t>
                          </w:r>
                        </w:p>
                        <w:p w14:paraId="79DB888E" w14:textId="77777777" w:rsidR="00F64E7F" w:rsidRPr="00F64E7F" w:rsidRDefault="00F64E7F" w:rsidP="00F64E7F">
                          <w:pPr>
                            <w:spacing w:before="48" w:line="200" w:lineRule="exact"/>
                            <w:jc w:val="right"/>
                            <w:rPr>
                              <w:noProof/>
                              <w:color w:val="7F7F7F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7F7F7F"/>
                              <w:sz w:val="20"/>
                              <w:lang w:val="th"/>
                            </w:rPr>
                            <w:t>a Booking Holdings® company</w:t>
                          </w:r>
                        </w:p>
                        <w:p w14:paraId="7612A42C" w14:textId="77777777" w:rsidR="00F64E7F" w:rsidRPr="00B41384" w:rsidRDefault="00F64E7F" w:rsidP="00F64E7F">
                          <w:pPr>
                            <w:jc w:val="right"/>
                            <w:rPr>
                              <w:sz w:val="56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36195" tIns="36195" rIns="457200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1A717"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026" type="#_x0000_t202" style="position:absolute;margin-left:312.1pt;margin-top:16.2pt;width:196.2pt;height: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" filled="f" stroked="f">
              <o:lock v:ext="edit" shapetype="t"/>
              <v:textbox inset="2.85pt,2.85pt,36pt,2.85pt">
                <w:txbxContent>
                  <w:p w14:paraId="0ED0C328" w14:textId="77777777" w:rsidR="00F64E7F" w:rsidRPr="00F64E7F" w:rsidRDefault="00F64E7F" w:rsidP="00F64E7F">
                    <w:pPr>
                      <w:spacing w:before="48" w:line="200" w:lineRule="exact"/>
                      <w:jc w:val="right"/>
                      <w:rPr>
                        <w:b/>
                        <w:bCs/>
                        <w:noProof/>
                        <w:color w:val="7F7F7F"/>
                      </w:rPr>
                      <w:bidi w:val="0"/>
                    </w:pPr>
                    <w:r>
                      <w:rPr>
                        <w:noProof/>
                        <w:color w:val="7F7F7F"/>
                        <w:lang w:val="th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Agoda Services Co., Ltd.</w:t>
                    </w:r>
                  </w:p>
                  <w:p w14:paraId="79DB888E" w14:textId="77777777" w:rsidR="00F64E7F" w:rsidRPr="00F64E7F" w:rsidRDefault="00F64E7F" w:rsidP="00F64E7F">
                    <w:pPr>
                      <w:spacing w:before="48" w:line="200" w:lineRule="exact"/>
                      <w:jc w:val="right"/>
                      <w:rPr>
                        <w:noProof/>
                        <w:color w:val="7F7F7F"/>
                        <w:szCs w:val="22"/>
                      </w:rPr>
                      <w:bidi w:val="0"/>
                    </w:pPr>
                    <w:r>
                      <w:rPr>
                        <w:noProof/>
                        <w:color w:val="7F7F7F"/>
                        <w:sz w:val="20"/>
                        <w:lang w:val="th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a Booking Holdings® company</w:t>
                    </w:r>
                  </w:p>
                  <w:p w14:paraId="7612A42C" w14:textId="77777777" w:rsidR="00F64E7F" w:rsidRPr="00B41384" w:rsidRDefault="00F64E7F" w:rsidP="00F64E7F">
                    <w:pPr>
                      <w:jc w:val="right"/>
                      <w:rPr>
                        <w:sz w:val="56"/>
                        <w:szCs w:val="4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76ED0"/>
    <w:multiLevelType w:val="hybridMultilevel"/>
    <w:tmpl w:val="478C5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10ECD"/>
    <w:multiLevelType w:val="hybridMultilevel"/>
    <w:tmpl w:val="DD082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C359B"/>
    <w:multiLevelType w:val="hybridMultilevel"/>
    <w:tmpl w:val="4EDA8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369090">
    <w:abstractNumId w:val="0"/>
  </w:num>
  <w:num w:numId="2" w16cid:durableId="14310007">
    <w:abstractNumId w:val="1"/>
  </w:num>
  <w:num w:numId="3" w16cid:durableId="2112621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F7"/>
    <w:rsid w:val="000324F3"/>
    <w:rsid w:val="00077CC8"/>
    <w:rsid w:val="00176A07"/>
    <w:rsid w:val="002913F7"/>
    <w:rsid w:val="002B5E01"/>
    <w:rsid w:val="00352E46"/>
    <w:rsid w:val="003A43F7"/>
    <w:rsid w:val="003B4280"/>
    <w:rsid w:val="003E3A04"/>
    <w:rsid w:val="00411745"/>
    <w:rsid w:val="00497216"/>
    <w:rsid w:val="004D77F7"/>
    <w:rsid w:val="004F2EDF"/>
    <w:rsid w:val="005B09C1"/>
    <w:rsid w:val="005C527D"/>
    <w:rsid w:val="005D6AE0"/>
    <w:rsid w:val="00623B2E"/>
    <w:rsid w:val="00690820"/>
    <w:rsid w:val="006B6D71"/>
    <w:rsid w:val="006C6671"/>
    <w:rsid w:val="00716DD4"/>
    <w:rsid w:val="007818FB"/>
    <w:rsid w:val="00785B2F"/>
    <w:rsid w:val="007E0992"/>
    <w:rsid w:val="00801B48"/>
    <w:rsid w:val="008824BD"/>
    <w:rsid w:val="00886906"/>
    <w:rsid w:val="008D051D"/>
    <w:rsid w:val="008D7C7F"/>
    <w:rsid w:val="0090511D"/>
    <w:rsid w:val="00952F8B"/>
    <w:rsid w:val="009849AB"/>
    <w:rsid w:val="00A00FCC"/>
    <w:rsid w:val="00A65EE9"/>
    <w:rsid w:val="00AF31AA"/>
    <w:rsid w:val="00BC2A41"/>
    <w:rsid w:val="00BD3A4C"/>
    <w:rsid w:val="00BE24DA"/>
    <w:rsid w:val="00BF4502"/>
    <w:rsid w:val="00D45BA2"/>
    <w:rsid w:val="00E11DA4"/>
    <w:rsid w:val="00E45E7F"/>
    <w:rsid w:val="00E57724"/>
    <w:rsid w:val="00E74365"/>
    <w:rsid w:val="00E84C15"/>
    <w:rsid w:val="00ED2EBB"/>
    <w:rsid w:val="00F07787"/>
    <w:rsid w:val="00F16F6F"/>
    <w:rsid w:val="00F32D0D"/>
    <w:rsid w:val="00F33D53"/>
    <w:rsid w:val="00F6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CD267"/>
  <w15:chartTrackingRefBased/>
  <w15:docId w15:val="{F3BA3BF5-BECD-42A0-A961-E663FBC1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goda Sans Text" w:eastAsia="PMingLiU" w:hAnsi="Agoda Sans Text" w:cs="Agoda Sans Text"/>
        <w:color w:val="000000" w:themeColor="text1"/>
        <w:kern w:val="28"/>
        <w:sz w:val="24"/>
        <w:szCs w:val="24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280"/>
    <w:pPr>
      <w:spacing w:after="1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AE0"/>
    <w:pPr>
      <w:tabs>
        <w:tab w:val="center" w:pos="4680"/>
        <w:tab w:val="right" w:pos="9360"/>
      </w:tabs>
      <w:spacing w:after="0"/>
    </w:pPr>
    <w:rPr>
      <w:rFonts w:cstheme="minorBidi"/>
      <w:color w:val="auto"/>
      <w:kern w:val="0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D6AE0"/>
  </w:style>
  <w:style w:type="paragraph" w:styleId="Footer">
    <w:name w:val="footer"/>
    <w:basedOn w:val="Normal"/>
    <w:link w:val="FooterChar"/>
    <w:uiPriority w:val="99"/>
    <w:unhideWhenUsed/>
    <w:rsid w:val="005D6AE0"/>
    <w:pPr>
      <w:tabs>
        <w:tab w:val="center" w:pos="4680"/>
        <w:tab w:val="right" w:pos="9360"/>
      </w:tabs>
      <w:spacing w:after="0"/>
    </w:pPr>
    <w:rPr>
      <w:rFonts w:cstheme="minorBidi"/>
      <w:color w:val="auto"/>
      <w:kern w:val="0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5D6AE0"/>
  </w:style>
  <w:style w:type="paragraph" w:styleId="ListParagraph">
    <w:name w:val="List Paragraph"/>
    <w:basedOn w:val="Normal"/>
    <w:uiPriority w:val="34"/>
    <w:qFormat/>
    <w:rsid w:val="00BD3A4C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 w:bidi="ar-SA"/>
    </w:rPr>
  </w:style>
  <w:style w:type="table" w:styleId="TableGrid">
    <w:name w:val="Table Grid"/>
    <w:basedOn w:val="TableNormal"/>
    <w:uiPriority w:val="39"/>
    <w:rsid w:val="002B5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6F6F"/>
    <w:pPr>
      <w:spacing w:after="0" w:line="240" w:lineRule="auto"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hin\AppData\Local\Temp\Temp1_Agoda%20Templates_July2021.zip\Agoda%20Template_July2021.dotx" TargetMode="External"/></Relationships>
</file>

<file path=word/theme/theme1.xml><?xml version="1.0" encoding="utf-8"?>
<a:theme xmlns:a="http://schemas.openxmlformats.org/drawingml/2006/main" name="Office Theme">
  <a:themeElements>
    <a:clrScheme name="Agoda Theme">
      <a:dk1>
        <a:srgbClr val="000000"/>
      </a:dk1>
      <a:lt1>
        <a:srgbClr val="FFFFFF"/>
      </a:lt1>
      <a:dk2>
        <a:srgbClr val="5A5A5A"/>
      </a:dk2>
      <a:lt2>
        <a:srgbClr val="E7E8E9"/>
      </a:lt2>
      <a:accent1>
        <a:srgbClr val="FF2938"/>
      </a:accent1>
      <a:accent2>
        <a:srgbClr val="FDB812"/>
      </a:accent2>
      <a:accent3>
        <a:srgbClr val="00B057"/>
      </a:accent3>
      <a:accent4>
        <a:srgbClr val="AF38B1"/>
      </a:accent4>
      <a:accent5>
        <a:srgbClr val="00AAE0"/>
      </a:accent5>
      <a:accent6>
        <a:srgbClr val="EBEDE8"/>
      </a:accent6>
      <a:hlink>
        <a:srgbClr val="0D3D70"/>
      </a:hlink>
      <a:folHlink>
        <a:srgbClr val="5C2670"/>
      </a:folHlink>
    </a:clrScheme>
    <a:fontScheme name="Agoda">
      <a:majorFont>
        <a:latin typeface="Agoda Sans Text"/>
        <a:ea typeface=""/>
        <a:cs typeface="Calibri"/>
      </a:majorFont>
      <a:minorFont>
        <a:latin typeface="Agoda Sans Text"/>
        <a:ea typeface="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439CA08BBBD448E5F8998516EA8F0" ma:contentTypeVersion="19" ma:contentTypeDescription="Create a new document." ma:contentTypeScope="" ma:versionID="b4121c58e448fa804bc20c4b9799b79a">
  <xsd:schema xmlns:xsd="http://www.w3.org/2001/XMLSchema" xmlns:xs="http://www.w3.org/2001/XMLSchema" xmlns:p="http://schemas.microsoft.com/office/2006/metadata/properties" xmlns:ns1="http://schemas.microsoft.com/sharepoint/v3" xmlns:ns2="17d1ee43-8d2c-4fc4-bdc9-5db88f98fdb5" xmlns:ns3="21930214-6366-4c46-8806-6fdc2c93981b" targetNamespace="http://schemas.microsoft.com/office/2006/metadata/properties" ma:root="true" ma:fieldsID="814492e31c889d869194a3a84b1cb183" ns1:_="" ns2:_="" ns3:_="">
    <xsd:import namespace="http://schemas.microsoft.com/sharepoint/v3"/>
    <xsd:import namespace="17d1ee43-8d2c-4fc4-bdc9-5db88f98fdb5"/>
    <xsd:import namespace="21930214-6366-4c46-8806-6fdc2c939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Description" minOccurs="0"/>
                <xsd:element ref="ns2:Source_x003a_Pexels" minOccurs="0"/>
                <xsd:element ref="ns2:Freetouse" minOccurs="0"/>
                <xsd:element ref="ns2:test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1ee43-8d2c-4fc4-bdc9-5db88f98f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22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Source_x003a_Pexels" ma:index="23" nillable="true" ma:displayName="Source: Pexels" ma:default="1" ma:format="Dropdown" ma:internalName="Source_x003a_Pexels">
      <xsd:simpleType>
        <xsd:restriction base="dms:Boolean"/>
      </xsd:simpleType>
    </xsd:element>
    <xsd:element name="Freetouse" ma:index="24" nillable="true" ma:displayName="Free to use" ma:default="1" ma:format="Dropdown" ma:internalName="Freetouse">
      <xsd:simpleType>
        <xsd:restriction base="dms:Boolean"/>
      </xsd:simpleType>
    </xsd:element>
    <xsd:element name="test" ma:index="25" nillable="true" ma:displayName="test" ma:default="1" ma:format="Dropdown" ma:internalName="test">
      <xsd:simpleType>
        <xsd:restriction base="dms:Boolean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30214-6366-4c46-8806-6fdc2c939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17d1ee43-8d2c-4fc4-bdc9-5db88f98fdb5" xsi:nil="true"/>
    <_ip_UnifiedCompliancePolicyUIAction xmlns="http://schemas.microsoft.com/sharepoint/v3" xsi:nil="true"/>
    <Freetouse xmlns="17d1ee43-8d2c-4fc4-bdc9-5db88f98fdb5">true</Freetouse>
    <test xmlns="17d1ee43-8d2c-4fc4-bdc9-5db88f98fdb5">true</test>
    <Source_x003a_Pexels xmlns="17d1ee43-8d2c-4fc4-bdc9-5db88f98fdb5">true</Source_x003a_Pexel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6A8C5AB-23A0-4D38-AFCC-7C8873DCC6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23FA01-79F2-47F9-94A2-898BF9219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d1ee43-8d2c-4fc4-bdc9-5db88f98fdb5"/>
    <ds:schemaRef ds:uri="21930214-6366-4c46-8806-6fdc2c939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C9AD32-FCD0-41E8-945F-31ABCDA981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6B7196-8185-43B6-B2FA-13603C96D73B}">
  <ds:schemaRefs>
    <ds:schemaRef ds:uri="http://schemas.microsoft.com/office/2006/metadata/properties"/>
    <ds:schemaRef ds:uri="http://schemas.microsoft.com/office/infopath/2007/PartnerControls"/>
    <ds:schemaRef ds:uri="17d1ee43-8d2c-4fc4-bdc9-5db88f98fdb5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Agoda Template_July2021</Template>
  <TotalTime>181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Chin, ChengTing (Agoda)</dc:creator>
  <cp:keywords/>
  <dc:description/>
  <cp:lastModifiedBy>Charubhun, Piyaporn (Agoda)</cp:lastModifiedBy>
  <cp:revision>35</cp:revision>
  <dcterms:created xsi:type="dcterms:W3CDTF">2023-02-10T06:48:00Z</dcterms:created>
  <dcterms:modified xsi:type="dcterms:W3CDTF">2023-03-13T04:56:00Z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0x010100CAC439CA08BBBD448E5F8998516EA8F0</vt:lpwstr>
  </property>
  <property fmtid="{D5CDD505-2E9C-101B-9397-08002B2CF9AE}" pid="3" name="MSIP_Label_92deb6a9-0bd6-4c97-a15f-b01aae19ec55_Enabled">
    <vt:lpwstr>true</vt:lpwstr>
  </property>
  <property fmtid="{D5CDD505-2E9C-101B-9397-08002B2CF9AE}" pid="4" name="MSIP_Label_92deb6a9-0bd6-4c97-a15f-b01aae19ec55_SetDate">
    <vt:lpwstr>2023-03-07T10:02:55Z</vt:lpwstr>
  </property>
  <property fmtid="{D5CDD505-2E9C-101B-9397-08002B2CF9AE}" pid="5" name="MSIP_Label_92deb6a9-0bd6-4c97-a15f-b01aae19ec55_Method">
    <vt:lpwstr>Standard</vt:lpwstr>
  </property>
  <property fmtid="{D5CDD505-2E9C-101B-9397-08002B2CF9AE}" pid="6" name="MSIP_Label_92deb6a9-0bd6-4c97-a15f-b01aae19ec55_Name">
    <vt:lpwstr>Internal - test</vt:lpwstr>
  </property>
  <property fmtid="{D5CDD505-2E9C-101B-9397-08002B2CF9AE}" pid="7" name="MSIP_Label_92deb6a9-0bd6-4c97-a15f-b01aae19ec55_SiteId">
    <vt:lpwstr>75f66454-79b5-4efd-8233-0349b412607c</vt:lpwstr>
  </property>
  <property fmtid="{D5CDD505-2E9C-101B-9397-08002B2CF9AE}" pid="8" name="MSIP_Label_92deb6a9-0bd6-4c97-a15f-b01aae19ec55_ActionId">
    <vt:lpwstr>2baf8b52-4d9d-4962-be70-d19b64f86cd1</vt:lpwstr>
  </property>
  <property fmtid="{D5CDD505-2E9C-101B-9397-08002B2CF9AE}" pid="9" name="MSIP_Label_92deb6a9-0bd6-4c97-a15f-b01aae19ec55_ContentBits">
    <vt:lpwstr>2</vt:lpwstr>
  </property>
</Properties>
</file>