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98D4D86" w14:textId="77777777" w:rsidR="00F64E7F" w:rsidRPr="008D051D" w:rsidRDefault="00F64E7F" w:rsidP="00F64E7F">
      <w:pPr>
        <w:spacing w:before="600" w:after="0"/>
        <w:rPr>
          <w:rFonts w:cstheme="minorBidi"/>
          <w:cs/>
        </w:rPr>
      </w:pPr>
    </w:p>
    <w:p w14:paraId="3AA357CD" w14:textId="07748F45" w:rsidR="00BD3A4C" w:rsidRPr="00BD3A4C" w:rsidRDefault="00BD3A4C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zh-TW"/>
        </w:rPr>
        <w:t xml:space="preserve">Agoda - </w:t>
      </w:r>
      <w:r>
        <w:rPr>
          <w:b/>
          <w:bCs/>
          <w:sz w:val="28"/>
          <w:szCs w:val="28"/>
          <w:lang w:eastAsia="zh-TW"/>
        </w:rPr>
        <w:t>有效銀行帳戶證明文件範例</w:t>
      </w:r>
    </w:p>
    <w:p w14:paraId="276C24D9" w14:textId="418E01F4" w:rsidR="00BD3A4C" w:rsidRDefault="00BD3A4C" w:rsidP="00BD3A4C"/>
    <w:p w14:paraId="7FEDD483" w14:textId="12E626DA" w:rsidR="00BD3A4C" w:rsidRDefault="00BD3A4C" w:rsidP="00BD3A4C">
      <w:r>
        <w:rPr>
          <w:lang w:eastAsia="zh-TW"/>
        </w:rPr>
        <w:t>親愛的</w:t>
      </w:r>
      <w:r>
        <w:rPr>
          <w:lang w:eastAsia="zh-TW"/>
        </w:rPr>
        <w:t>Agoda</w:t>
      </w:r>
      <w:r>
        <w:rPr>
          <w:lang w:eastAsia="zh-TW"/>
        </w:rPr>
        <w:t>住宿夥伴，</w:t>
      </w:r>
    </w:p>
    <w:p w14:paraId="226D2555" w14:textId="503DE0D4" w:rsidR="00BD3A4C" w:rsidRDefault="00BD3A4C" w:rsidP="00BD3A4C"/>
    <w:p w14:paraId="70E712A2" w14:textId="31CF2F5F" w:rsidR="00BD3A4C" w:rsidRDefault="00F16F6F" w:rsidP="00BD3A4C">
      <w:r>
        <w:rPr>
          <w:lang w:eastAsia="zh-TW"/>
        </w:rPr>
        <w:t>在</w:t>
      </w:r>
      <w:r>
        <w:rPr>
          <w:lang w:eastAsia="zh-TW"/>
        </w:rPr>
        <w:t>Agoda</w:t>
      </w:r>
      <w:r>
        <w:rPr>
          <w:lang w:eastAsia="zh-TW"/>
        </w:rPr>
        <w:t>系統上傳證明文件時，請參考以下說明。</w:t>
      </w:r>
    </w:p>
    <w:p w14:paraId="617407E7" w14:textId="49497A1A" w:rsidR="00BD3A4C" w:rsidRDefault="00BD3A4C" w:rsidP="00BD3A4C"/>
    <w:p w14:paraId="22DE091F" w14:textId="5FF75C62" w:rsidR="00BC2A41" w:rsidRPr="00BC2A41" w:rsidRDefault="00ED2EBB" w:rsidP="00BC2A41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zh-TW"/>
        </w:rPr>
        <w:t>1.</w:t>
      </w:r>
      <w:r>
        <w:rPr>
          <w:b/>
          <w:bCs/>
          <w:sz w:val="28"/>
          <w:szCs w:val="28"/>
          <w:lang w:eastAsia="zh-TW"/>
        </w:rPr>
        <w:t>個人身分證明文件</w:t>
      </w:r>
    </w:p>
    <w:p w14:paraId="7ACE5658" w14:textId="601CBFD9" w:rsidR="00BD3A4C" w:rsidRDefault="00BC2A41" w:rsidP="00BD3A4C">
      <w:r>
        <w:rPr>
          <w:lang w:eastAsia="zh-TW"/>
        </w:rPr>
        <w:t>點擊「身分證檔案」按鈕並上傳證明文件。請確保檔案清晰顯示持有者的姓名。</w:t>
      </w:r>
    </w:p>
    <w:p w14:paraId="04F13B04" w14:textId="065385D8" w:rsidR="008824BD" w:rsidRDefault="00AF31AA" w:rsidP="008D7C7F">
      <w:r>
        <w:rPr>
          <w:noProof/>
          <w:lang w:eastAsia="zh-TW"/>
        </w:rPr>
        <w:drawing>
          <wp:inline distT="0" distB="0" distL="0" distR="0" wp14:anchorId="6396BCF0" wp14:editId="722D2A5A">
            <wp:extent cx="4578350" cy="3032177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15531" cy="30568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425FDF" w14:textId="36BE65C1" w:rsidR="000324F3" w:rsidRPr="000324F3" w:rsidRDefault="000324F3" w:rsidP="008D7C7F">
      <w:r>
        <w:rPr>
          <w:b/>
          <w:bCs/>
          <w:u w:val="single"/>
          <w:lang w:eastAsia="zh-TW"/>
        </w:rPr>
        <w:t>有效的</w:t>
      </w:r>
      <w:r>
        <w:rPr>
          <w:lang w:eastAsia="zh-TW"/>
        </w:rPr>
        <w:t>個人身分證明文件範例：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3"/>
        <w:gridCol w:w="1455"/>
        <w:gridCol w:w="3196"/>
      </w:tblGrid>
      <w:tr w:rsidR="00E735F8" w14:paraId="1C186532" w14:textId="77777777" w:rsidTr="00E735F8">
        <w:tc>
          <w:tcPr>
            <w:tcW w:w="1983" w:type="dxa"/>
            <w:shd w:val="clear" w:color="auto" w:fill="EBEDE8" w:themeFill="accent6"/>
            <w:vAlign w:val="center"/>
          </w:tcPr>
          <w:p w14:paraId="57059A56" w14:textId="17514480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文件</w:t>
            </w:r>
            <w:proofErr w:type="spellEnd"/>
          </w:p>
        </w:tc>
        <w:tc>
          <w:tcPr>
            <w:tcW w:w="1455" w:type="dxa"/>
            <w:shd w:val="clear" w:color="auto" w:fill="EBEDE8" w:themeFill="accent6"/>
            <w:vAlign w:val="center"/>
          </w:tcPr>
          <w:p w14:paraId="0CFEC843" w14:textId="23BDB034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類型</w:t>
            </w:r>
            <w:proofErr w:type="spellEnd"/>
          </w:p>
        </w:tc>
        <w:tc>
          <w:tcPr>
            <w:tcW w:w="3196" w:type="dxa"/>
            <w:shd w:val="clear" w:color="auto" w:fill="EBEDE8" w:themeFill="accent6"/>
            <w:vAlign w:val="center"/>
          </w:tcPr>
          <w:p w14:paraId="25555ED9" w14:textId="3F1D7C3A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可接受</w:t>
            </w:r>
            <w:proofErr w:type="spellEnd"/>
          </w:p>
        </w:tc>
      </w:tr>
      <w:tr w:rsidR="00E735F8" w14:paraId="0104DF78" w14:textId="77777777" w:rsidTr="00E735F8">
        <w:tc>
          <w:tcPr>
            <w:tcW w:w="1983" w:type="dxa"/>
            <w:vMerge w:val="restart"/>
            <w:vAlign w:val="center"/>
          </w:tcPr>
          <w:p w14:paraId="6EEEFB4A" w14:textId="450CB2FC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個人身分證明文件</w:t>
            </w:r>
            <w:proofErr w:type="spellEnd"/>
          </w:p>
        </w:tc>
        <w:tc>
          <w:tcPr>
            <w:tcW w:w="1455" w:type="dxa"/>
            <w:vAlign w:val="center"/>
          </w:tcPr>
          <w:p w14:paraId="612B34B3" w14:textId="4F878695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zh-TW"/>
              </w:rPr>
              <w:t>身分證</w:t>
            </w:r>
            <w:proofErr w:type="spellEnd"/>
          </w:p>
        </w:tc>
        <w:tc>
          <w:tcPr>
            <w:tcW w:w="3196" w:type="dxa"/>
            <w:vAlign w:val="center"/>
          </w:tcPr>
          <w:p w14:paraId="5191A9BE" w14:textId="32738E03" w:rsidR="00E735F8" w:rsidRDefault="00E735F8" w:rsidP="008D7C7F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DFF0EC3" wp14:editId="6E1D2B26">
                  <wp:extent cx="1587500" cy="1032677"/>
                  <wp:effectExtent l="0" t="0" r="0" b="0"/>
                  <wp:docPr id="14" name="Picture 1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D5E6A26-6F29-471E-8741-7C9178AA377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3">
                            <a:extLst>
                              <a:ext uri="{FF2B5EF4-FFF2-40B4-BE49-F238E27FC236}">
                                <a16:creationId xmlns:a16="http://schemas.microsoft.com/office/drawing/2014/main" id="{0D5E6A26-6F29-471E-8741-7C9178AA377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13" cy="1038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8" w14:paraId="64B3532C" w14:textId="77777777" w:rsidTr="00E735F8">
        <w:tc>
          <w:tcPr>
            <w:tcW w:w="1983" w:type="dxa"/>
            <w:vMerge/>
            <w:vAlign w:val="center"/>
          </w:tcPr>
          <w:p w14:paraId="32FDC135" w14:textId="77777777" w:rsidR="00E735F8" w:rsidRDefault="00E735F8" w:rsidP="008D7C7F">
            <w:pPr>
              <w:jc w:val="center"/>
            </w:pPr>
          </w:p>
        </w:tc>
        <w:tc>
          <w:tcPr>
            <w:tcW w:w="1455" w:type="dxa"/>
            <w:vAlign w:val="center"/>
          </w:tcPr>
          <w:p w14:paraId="4BE9D416" w14:textId="383BBDE3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zh-TW"/>
              </w:rPr>
              <w:t>護照</w:t>
            </w:r>
            <w:proofErr w:type="spellEnd"/>
          </w:p>
        </w:tc>
        <w:tc>
          <w:tcPr>
            <w:tcW w:w="3196" w:type="dxa"/>
            <w:vAlign w:val="center"/>
          </w:tcPr>
          <w:p w14:paraId="647A406C" w14:textId="23BE383E" w:rsidR="00E735F8" w:rsidRDefault="00E735F8" w:rsidP="008D7C7F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488347DF" wp14:editId="553C36D4">
                  <wp:extent cx="1701800" cy="1222380"/>
                  <wp:effectExtent l="0" t="0" r="0" b="0"/>
                  <wp:docPr id="9" name="Picture 8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E6D5ADD7-6BD3-4323-AC5D-6A6EF427C3D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>
                            <a:extLst>
                              <a:ext uri="{FF2B5EF4-FFF2-40B4-BE49-F238E27FC236}">
                                <a16:creationId xmlns:a16="http://schemas.microsoft.com/office/drawing/2014/main" id="{E6D5ADD7-6BD3-4323-AC5D-6A6EF427C3D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2211" cy="12298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8" w14:paraId="1FDE1646" w14:textId="77777777" w:rsidTr="00E735F8">
        <w:tc>
          <w:tcPr>
            <w:tcW w:w="1983" w:type="dxa"/>
            <w:vMerge/>
            <w:vAlign w:val="center"/>
          </w:tcPr>
          <w:p w14:paraId="64764666" w14:textId="77777777" w:rsidR="00E735F8" w:rsidRDefault="00E735F8" w:rsidP="008D7C7F">
            <w:pPr>
              <w:jc w:val="center"/>
            </w:pPr>
          </w:p>
        </w:tc>
        <w:tc>
          <w:tcPr>
            <w:tcW w:w="1455" w:type="dxa"/>
            <w:vAlign w:val="center"/>
          </w:tcPr>
          <w:p w14:paraId="2877964A" w14:textId="5B00524A" w:rsidR="00E735F8" w:rsidRDefault="00E735F8" w:rsidP="008D7C7F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zh-TW"/>
              </w:rPr>
              <w:t>駕照</w:t>
            </w:r>
            <w:proofErr w:type="spellEnd"/>
          </w:p>
        </w:tc>
        <w:tc>
          <w:tcPr>
            <w:tcW w:w="3196" w:type="dxa"/>
            <w:vAlign w:val="center"/>
          </w:tcPr>
          <w:p w14:paraId="0ECD698E" w14:textId="18C728E7" w:rsidR="00E735F8" w:rsidRDefault="00E735F8" w:rsidP="008D7C7F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2A98F7A0" wp14:editId="3DE62534">
                  <wp:extent cx="1892300" cy="1178579"/>
                  <wp:effectExtent l="0" t="0" r="0" b="2540"/>
                  <wp:docPr id="25" name="Picture 4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79CF464-FCD2-4DCA-9308-314877034B5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>
                            <a:extLst>
                              <a:ext uri="{FF2B5EF4-FFF2-40B4-BE49-F238E27FC236}">
                                <a16:creationId xmlns:a16="http://schemas.microsoft.com/office/drawing/2014/main" id="{D79CF464-FCD2-4DCA-9308-314877034B5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2939" cy="11852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998A08D" w14:textId="0F540449" w:rsidR="00AF31AA" w:rsidRDefault="00AF31AA" w:rsidP="00BD3A4C"/>
    <w:p w14:paraId="7ACE817C" w14:textId="45B949E5" w:rsidR="003E3A04" w:rsidRPr="000324F3" w:rsidRDefault="003E3A04" w:rsidP="003E3A04">
      <w:r>
        <w:rPr>
          <w:b/>
          <w:bCs/>
          <w:u w:val="single"/>
          <w:lang w:eastAsia="zh-TW"/>
        </w:rPr>
        <w:t>無效的</w:t>
      </w:r>
      <w:r>
        <w:rPr>
          <w:lang w:eastAsia="zh-TW"/>
        </w:rPr>
        <w:t>個人身分證明文件範例：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94"/>
        <w:gridCol w:w="2115"/>
        <w:gridCol w:w="3930"/>
        <w:gridCol w:w="2098"/>
      </w:tblGrid>
      <w:tr w:rsidR="003E3A04" w14:paraId="0CB47208" w14:textId="77777777" w:rsidTr="00F33D53">
        <w:trPr>
          <w:trHeight w:val="352"/>
        </w:trPr>
        <w:tc>
          <w:tcPr>
            <w:tcW w:w="2294" w:type="dxa"/>
            <w:shd w:val="clear" w:color="auto" w:fill="EBEDE8" w:themeFill="accent6"/>
            <w:vAlign w:val="center"/>
          </w:tcPr>
          <w:p w14:paraId="7B36D49C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文件</w:t>
            </w:r>
            <w:proofErr w:type="spellEnd"/>
          </w:p>
        </w:tc>
        <w:tc>
          <w:tcPr>
            <w:tcW w:w="2115" w:type="dxa"/>
            <w:shd w:val="clear" w:color="auto" w:fill="EBEDE8" w:themeFill="accent6"/>
            <w:vAlign w:val="center"/>
          </w:tcPr>
          <w:p w14:paraId="01874F86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類型</w:t>
            </w:r>
            <w:proofErr w:type="spellEnd"/>
          </w:p>
        </w:tc>
        <w:tc>
          <w:tcPr>
            <w:tcW w:w="3930" w:type="dxa"/>
            <w:shd w:val="clear" w:color="auto" w:fill="EBEDE8" w:themeFill="accent6"/>
            <w:vAlign w:val="center"/>
          </w:tcPr>
          <w:p w14:paraId="5D5DFDA7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不可接受</w:t>
            </w:r>
            <w:proofErr w:type="spellEnd"/>
          </w:p>
        </w:tc>
        <w:tc>
          <w:tcPr>
            <w:tcW w:w="2098" w:type="dxa"/>
            <w:shd w:val="clear" w:color="auto" w:fill="EBEDE8" w:themeFill="accent6"/>
            <w:vAlign w:val="center"/>
          </w:tcPr>
          <w:p w14:paraId="79D8C96E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原因</w:t>
            </w:r>
            <w:proofErr w:type="spellEnd"/>
          </w:p>
        </w:tc>
      </w:tr>
      <w:tr w:rsidR="003E3A04" w14:paraId="3753B253" w14:textId="77777777" w:rsidTr="003E3A04">
        <w:trPr>
          <w:trHeight w:val="1918"/>
        </w:trPr>
        <w:tc>
          <w:tcPr>
            <w:tcW w:w="2294" w:type="dxa"/>
            <w:vAlign w:val="center"/>
          </w:tcPr>
          <w:p w14:paraId="01875422" w14:textId="77777777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個人身分證明文件</w:t>
            </w:r>
            <w:proofErr w:type="spellEnd"/>
          </w:p>
        </w:tc>
        <w:tc>
          <w:tcPr>
            <w:tcW w:w="2115" w:type="dxa"/>
            <w:vAlign w:val="center"/>
          </w:tcPr>
          <w:p w14:paraId="3FB34ACF" w14:textId="549A380E" w:rsidR="003E3A04" w:rsidRDefault="003E3A04" w:rsidP="00616FE3">
            <w:pPr>
              <w:jc w:val="center"/>
            </w:pPr>
            <w:proofErr w:type="spellStart"/>
            <w:r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  <w:lang w:eastAsia="zh-TW"/>
              </w:rPr>
              <w:t>全部</w:t>
            </w:r>
            <w:proofErr w:type="spellEnd"/>
          </w:p>
        </w:tc>
        <w:tc>
          <w:tcPr>
            <w:tcW w:w="3930" w:type="dxa"/>
            <w:vAlign w:val="center"/>
          </w:tcPr>
          <w:p w14:paraId="124C131F" w14:textId="77777777" w:rsidR="003E3A04" w:rsidRDefault="003E3A04" w:rsidP="00616FE3">
            <w:pPr>
              <w:jc w:val="center"/>
            </w:pPr>
            <w:r>
              <w:rPr>
                <w:noProof/>
                <w:lang w:eastAsia="zh-TW"/>
              </w:rPr>
              <w:drawing>
                <wp:inline distT="0" distB="0" distL="0" distR="0" wp14:anchorId="7F1DD6BC" wp14:editId="36C3E960">
                  <wp:extent cx="1587500" cy="1124195"/>
                  <wp:effectExtent l="0" t="0" r="0" b="0"/>
                  <wp:docPr id="39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4DBE1927-55A4-410E-9621-9F29A690541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4DBE1927-55A4-410E-9621-9F29A690541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0141" cy="11473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8" w:type="dxa"/>
            <w:vAlign w:val="center"/>
          </w:tcPr>
          <w:p w14:paraId="0B86395F" w14:textId="76BE2F1D" w:rsidR="003E3A04" w:rsidRDefault="003E3A04" w:rsidP="00616FE3">
            <w:pPr>
              <w:jc w:val="center"/>
            </w:pPr>
            <w:r>
              <w:rPr>
                <w:lang w:eastAsia="zh-TW"/>
              </w:rPr>
              <w:t>反光使資料無法辨識</w:t>
            </w:r>
          </w:p>
        </w:tc>
      </w:tr>
    </w:tbl>
    <w:p w14:paraId="25352DCD" w14:textId="5F4A58B2" w:rsidR="00AF31AA" w:rsidRDefault="00AF31AA" w:rsidP="00BD3A4C"/>
    <w:p w14:paraId="7E89757C" w14:textId="217199F3" w:rsidR="003E3A04" w:rsidRPr="00BC2A41" w:rsidRDefault="00ED2EBB" w:rsidP="00BD3A4C">
      <w:pPr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eastAsia="zh-TW"/>
        </w:rPr>
        <w:t>2.</w:t>
      </w:r>
      <w:r>
        <w:rPr>
          <w:b/>
          <w:bCs/>
          <w:sz w:val="28"/>
          <w:szCs w:val="28"/>
          <w:lang w:eastAsia="zh-TW"/>
        </w:rPr>
        <w:t>銀行帳戶證明文件</w:t>
      </w:r>
    </w:p>
    <w:p w14:paraId="3AE16C50" w14:textId="04757232" w:rsidR="00BD3A4C" w:rsidRDefault="00BC2A41" w:rsidP="00BD3A4C">
      <w:r>
        <w:rPr>
          <w:lang w:eastAsia="zh-TW"/>
        </w:rPr>
        <w:t>點擊「銀行帳戶檔案」按鈕並上傳能清晰顯示資訊的證明文件：</w:t>
      </w:r>
    </w:p>
    <w:p w14:paraId="75051FA3" w14:textId="46BF31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銀行名稱</w:t>
      </w:r>
    </w:p>
    <w:p w14:paraId="609BA39A" w14:textId="5BC8F4F1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帳戶名稱</w:t>
      </w:r>
    </w:p>
    <w:p w14:paraId="4DE040A8" w14:textId="703C49FE" w:rsidR="00BD3A4C" w:rsidRPr="00801B48" w:rsidRDefault="00BD3A4C" w:rsidP="00BD3A4C">
      <w:pPr>
        <w:pStyle w:val="ListParagraph"/>
        <w:numPr>
          <w:ilvl w:val="0"/>
          <w:numId w:val="2"/>
        </w:numPr>
        <w:rPr>
          <w:sz w:val="24"/>
          <w:szCs w:val="24"/>
        </w:rPr>
      </w:pPr>
      <w:r>
        <w:rPr>
          <w:sz w:val="24"/>
          <w:szCs w:val="24"/>
        </w:rPr>
        <w:t>帳戶號碼或</w:t>
      </w:r>
      <w:r>
        <w:rPr>
          <w:sz w:val="24"/>
          <w:szCs w:val="24"/>
        </w:rPr>
        <w:t>IBAN</w:t>
      </w:r>
      <w:r>
        <w:rPr>
          <w:sz w:val="24"/>
          <w:szCs w:val="24"/>
        </w:rPr>
        <w:t>代碼</w:t>
      </w:r>
    </w:p>
    <w:p w14:paraId="3266DD16" w14:textId="0B9EC82C" w:rsidR="00BD3A4C" w:rsidRDefault="00801B48">
      <w:r>
        <w:rPr>
          <w:noProof/>
          <w:lang w:eastAsia="zh-TW"/>
        </w:rPr>
        <w:drawing>
          <wp:inline distT="0" distB="0" distL="0" distR="0" wp14:anchorId="15B52073" wp14:editId="30429B7B">
            <wp:extent cx="3666288" cy="2432050"/>
            <wp:effectExtent l="0" t="0" r="0" b="635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77685" cy="2439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85B060" w14:textId="2ACD1AC1" w:rsidR="000324F3" w:rsidRPr="000324F3" w:rsidRDefault="000324F3" w:rsidP="000324F3">
      <w:r>
        <w:rPr>
          <w:b/>
          <w:bCs/>
          <w:u w:val="single"/>
          <w:lang w:eastAsia="zh-TW"/>
        </w:rPr>
        <w:t>有效的</w:t>
      </w:r>
      <w:r>
        <w:rPr>
          <w:lang w:eastAsia="zh-TW"/>
        </w:rPr>
        <w:t>銀行帳戶證明文件範例：</w:t>
      </w:r>
    </w:p>
    <w:tbl>
      <w:tblPr>
        <w:tblStyle w:val="TableGrid"/>
        <w:tblW w:w="7650" w:type="dxa"/>
        <w:tblLook w:val="04A0" w:firstRow="1" w:lastRow="0" w:firstColumn="1" w:lastColumn="0" w:noHBand="0" w:noVBand="1"/>
      </w:tblPr>
      <w:tblGrid>
        <w:gridCol w:w="1979"/>
        <w:gridCol w:w="1075"/>
        <w:gridCol w:w="4596"/>
      </w:tblGrid>
      <w:tr w:rsidR="00E735F8" w14:paraId="2133B0E4" w14:textId="77777777" w:rsidTr="00E735F8">
        <w:tc>
          <w:tcPr>
            <w:tcW w:w="1979" w:type="dxa"/>
            <w:shd w:val="clear" w:color="auto" w:fill="EBEDE8" w:themeFill="accent6"/>
            <w:vAlign w:val="center"/>
          </w:tcPr>
          <w:p w14:paraId="5B261151" w14:textId="77777777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文件</w:t>
            </w:r>
            <w:proofErr w:type="spellEnd"/>
          </w:p>
        </w:tc>
        <w:tc>
          <w:tcPr>
            <w:tcW w:w="1075" w:type="dxa"/>
            <w:shd w:val="clear" w:color="auto" w:fill="EBEDE8" w:themeFill="accent6"/>
            <w:vAlign w:val="center"/>
          </w:tcPr>
          <w:p w14:paraId="5E732997" w14:textId="77777777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類型</w:t>
            </w:r>
            <w:proofErr w:type="spellEnd"/>
          </w:p>
        </w:tc>
        <w:tc>
          <w:tcPr>
            <w:tcW w:w="4596" w:type="dxa"/>
            <w:shd w:val="clear" w:color="auto" w:fill="EBEDE8" w:themeFill="accent6"/>
            <w:vAlign w:val="center"/>
          </w:tcPr>
          <w:p w14:paraId="030F658B" w14:textId="7B3FBDE0" w:rsidR="00E735F8" w:rsidRPr="00F33D53" w:rsidRDefault="00E735F8" w:rsidP="005C527D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有效範例</w:t>
            </w:r>
            <w:proofErr w:type="spellEnd"/>
          </w:p>
        </w:tc>
      </w:tr>
      <w:tr w:rsidR="00E735F8" w14:paraId="5DA18AD6" w14:textId="77777777" w:rsidTr="00E735F8">
        <w:tc>
          <w:tcPr>
            <w:tcW w:w="1979" w:type="dxa"/>
            <w:vMerge w:val="restart"/>
            <w:vAlign w:val="center"/>
          </w:tcPr>
          <w:p w14:paraId="5715EA9B" w14:textId="7A55956F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lastRenderedPageBreak/>
              <w:t>銀行帳戶證明文件</w:t>
            </w:r>
            <w:proofErr w:type="spellEnd"/>
          </w:p>
        </w:tc>
        <w:tc>
          <w:tcPr>
            <w:tcW w:w="1075" w:type="dxa"/>
            <w:vAlign w:val="center"/>
          </w:tcPr>
          <w:p w14:paraId="7ED62F2C" w14:textId="4B6B59BC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銀行存摺</w:t>
            </w:r>
          </w:p>
        </w:tc>
        <w:tc>
          <w:tcPr>
            <w:tcW w:w="4596" w:type="dxa"/>
            <w:vAlign w:val="center"/>
          </w:tcPr>
          <w:p w14:paraId="79DC9647" w14:textId="2C066ECE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0DD5ACF4" wp14:editId="24E375C9">
                  <wp:extent cx="1816100" cy="1153364"/>
                  <wp:effectExtent l="0" t="0" r="0" b="8890"/>
                  <wp:docPr id="10" name="Picture 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CC085B4-A54E-4CAB-A52B-729B547E36DB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>
                            <a:extLst>
                              <a:ext uri="{FF2B5EF4-FFF2-40B4-BE49-F238E27FC236}">
                                <a16:creationId xmlns:a16="http://schemas.microsoft.com/office/drawing/2014/main" id="{3CC085B4-A54E-4CAB-A52B-729B547E36DB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1825" cy="1157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8" w14:paraId="5A1BFF23" w14:textId="77777777" w:rsidTr="00E735F8">
        <w:tc>
          <w:tcPr>
            <w:tcW w:w="1979" w:type="dxa"/>
            <w:vMerge/>
            <w:vAlign w:val="center"/>
          </w:tcPr>
          <w:p w14:paraId="195812D4" w14:textId="77777777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14:paraId="62D715BF" w14:textId="704B0ED5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銀行對帳單</w:t>
            </w:r>
          </w:p>
        </w:tc>
        <w:tc>
          <w:tcPr>
            <w:tcW w:w="4596" w:type="dxa"/>
            <w:vAlign w:val="center"/>
          </w:tcPr>
          <w:p w14:paraId="706A2C35" w14:textId="71F9D619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18977A37" wp14:editId="399C6B4D">
                  <wp:extent cx="2660650" cy="1000999"/>
                  <wp:effectExtent l="0" t="0" r="6350" b="8890"/>
                  <wp:docPr id="6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8391FE5-49C8-431C-AECE-DC79FB4AE9E8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>
                            <a:extLst>
                              <a:ext uri="{FF2B5EF4-FFF2-40B4-BE49-F238E27FC236}">
                                <a16:creationId xmlns:a16="http://schemas.microsoft.com/office/drawing/2014/main" id="{D8391FE5-49C8-431C-AECE-DC79FB4AE9E8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4743" cy="1017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8" w14:paraId="7BAC9EF0" w14:textId="77777777" w:rsidTr="00E735F8">
        <w:tc>
          <w:tcPr>
            <w:tcW w:w="1979" w:type="dxa"/>
            <w:vMerge/>
            <w:vAlign w:val="center"/>
          </w:tcPr>
          <w:p w14:paraId="7F17CA63" w14:textId="77777777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14:paraId="4EBC2EA7" w14:textId="273F350E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網路銀行螢幕截圖</w:t>
            </w:r>
          </w:p>
        </w:tc>
        <w:tc>
          <w:tcPr>
            <w:tcW w:w="4596" w:type="dxa"/>
            <w:vAlign w:val="center"/>
          </w:tcPr>
          <w:p w14:paraId="24568BB8" w14:textId="5D59DF99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5BE3E1DF" wp14:editId="09791566">
                  <wp:extent cx="2425700" cy="1568592"/>
                  <wp:effectExtent l="0" t="0" r="0" b="0"/>
                  <wp:docPr id="7" name="Picture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A46805D7-ABAB-4F2B-892C-B1884082A585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>
                            <a:extLst>
                              <a:ext uri="{FF2B5EF4-FFF2-40B4-BE49-F238E27FC236}">
                                <a16:creationId xmlns:a16="http://schemas.microsoft.com/office/drawing/2014/main" id="{A46805D7-ABAB-4F2B-892C-B1884082A58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3218" cy="15734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F8" w14:paraId="096B6CDC" w14:textId="77777777" w:rsidTr="00E735F8">
        <w:tc>
          <w:tcPr>
            <w:tcW w:w="1979" w:type="dxa"/>
            <w:vMerge/>
            <w:vAlign w:val="center"/>
          </w:tcPr>
          <w:p w14:paraId="3C2C0C2C" w14:textId="77777777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075" w:type="dxa"/>
            <w:vAlign w:val="center"/>
          </w:tcPr>
          <w:p w14:paraId="00DBCD61" w14:textId="3EE32E28" w:rsidR="00E735F8" w:rsidRPr="005C527D" w:rsidRDefault="00E735F8" w:rsidP="005C527D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已註銷支票</w:t>
            </w:r>
          </w:p>
        </w:tc>
        <w:tc>
          <w:tcPr>
            <w:tcW w:w="4596" w:type="dxa"/>
            <w:tcBorders>
              <w:bottom w:val="single" w:sz="4" w:space="0" w:color="auto"/>
            </w:tcBorders>
            <w:vAlign w:val="center"/>
          </w:tcPr>
          <w:p w14:paraId="0B62AA1B" w14:textId="488E88A4" w:rsidR="00E735F8" w:rsidRPr="005C527D" w:rsidRDefault="00E735F8" w:rsidP="005C527D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1F1CE3BB" wp14:editId="57CBE055">
                  <wp:extent cx="2781300" cy="1335562"/>
                  <wp:effectExtent l="0" t="0" r="0" b="0"/>
                  <wp:docPr id="8" name="Picture 7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FB334AD8-E295-4A87-B730-C1D72D141E2D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7">
                            <a:extLst>
                              <a:ext uri="{FF2B5EF4-FFF2-40B4-BE49-F238E27FC236}">
                                <a16:creationId xmlns:a16="http://schemas.microsoft.com/office/drawing/2014/main" id="{FB334AD8-E295-4A87-B730-C1D72D141E2D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2534" cy="134095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7203F1" w14:textId="7C23FC0F" w:rsidR="004D77F7" w:rsidRDefault="004D77F7"/>
    <w:p w14:paraId="0B89BD92" w14:textId="08ABC16D" w:rsidR="00E84C15" w:rsidRDefault="00E84C15">
      <w:r>
        <w:rPr>
          <w:b/>
          <w:bCs/>
          <w:u w:val="single"/>
          <w:lang w:eastAsia="zh-TW"/>
        </w:rPr>
        <w:t>無效的</w:t>
      </w:r>
      <w:r>
        <w:rPr>
          <w:lang w:eastAsia="zh-TW"/>
        </w:rPr>
        <w:t>銀行帳戶證明文件範例：</w:t>
      </w:r>
    </w:p>
    <w:tbl>
      <w:tblPr>
        <w:tblStyle w:val="TableGrid"/>
        <w:tblW w:w="7037" w:type="dxa"/>
        <w:tblLook w:val="04A0" w:firstRow="1" w:lastRow="0" w:firstColumn="1" w:lastColumn="0" w:noHBand="0" w:noVBand="1"/>
      </w:tblPr>
      <w:tblGrid>
        <w:gridCol w:w="1979"/>
        <w:gridCol w:w="1061"/>
        <w:gridCol w:w="2886"/>
        <w:gridCol w:w="1111"/>
      </w:tblGrid>
      <w:tr w:rsidR="005C527D" w14:paraId="20E367B0" w14:textId="77777777" w:rsidTr="00F33D53">
        <w:tc>
          <w:tcPr>
            <w:tcW w:w="1365" w:type="dxa"/>
            <w:shd w:val="clear" w:color="auto" w:fill="EBEDE8" w:themeFill="accent6"/>
            <w:vAlign w:val="center"/>
          </w:tcPr>
          <w:p w14:paraId="413E9794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文件</w:t>
            </w:r>
            <w:proofErr w:type="spellEnd"/>
          </w:p>
        </w:tc>
        <w:tc>
          <w:tcPr>
            <w:tcW w:w="1387" w:type="dxa"/>
            <w:shd w:val="clear" w:color="auto" w:fill="EBEDE8" w:themeFill="accent6"/>
            <w:vAlign w:val="center"/>
          </w:tcPr>
          <w:p w14:paraId="1949ECA6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類型</w:t>
            </w:r>
            <w:proofErr w:type="spellEnd"/>
          </w:p>
        </w:tc>
        <w:tc>
          <w:tcPr>
            <w:tcW w:w="2886" w:type="dxa"/>
            <w:shd w:val="clear" w:color="auto" w:fill="EBEDE8" w:themeFill="accent6"/>
            <w:vAlign w:val="center"/>
          </w:tcPr>
          <w:p w14:paraId="0EA454ED" w14:textId="5F92875A" w:rsidR="005C527D" w:rsidRPr="00F33D53" w:rsidRDefault="005C527D" w:rsidP="00616FE3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無效範例</w:t>
            </w:r>
            <w:proofErr w:type="spellEnd"/>
          </w:p>
        </w:tc>
        <w:tc>
          <w:tcPr>
            <w:tcW w:w="1399" w:type="dxa"/>
            <w:shd w:val="clear" w:color="auto" w:fill="EBEDE8" w:themeFill="accent6"/>
            <w:vAlign w:val="center"/>
          </w:tcPr>
          <w:p w14:paraId="515ABBCC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原因</w:t>
            </w:r>
            <w:proofErr w:type="spellEnd"/>
          </w:p>
        </w:tc>
      </w:tr>
      <w:tr w:rsidR="005C527D" w14:paraId="47318559" w14:textId="77777777" w:rsidTr="005C527D">
        <w:tc>
          <w:tcPr>
            <w:tcW w:w="1365" w:type="dxa"/>
            <w:vMerge w:val="restart"/>
            <w:vAlign w:val="center"/>
          </w:tcPr>
          <w:p w14:paraId="58D93866" w14:textId="32972FBC" w:rsidR="005C527D" w:rsidRPr="005C527D" w:rsidRDefault="00E11DA4" w:rsidP="00616FE3">
            <w:pPr>
              <w:jc w:val="center"/>
              <w:rPr>
                <w:sz w:val="22"/>
                <w:szCs w:val="22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000000"/>
                <w:kern w:val="0"/>
                <w:sz w:val="22"/>
                <w:szCs w:val="22"/>
                <w:lang w:eastAsia="zh-TW"/>
              </w:rPr>
              <w:t>銀行帳戶證明文件</w:t>
            </w:r>
            <w:proofErr w:type="spellEnd"/>
          </w:p>
        </w:tc>
        <w:tc>
          <w:tcPr>
            <w:tcW w:w="1387" w:type="dxa"/>
            <w:vAlign w:val="center"/>
          </w:tcPr>
          <w:p w14:paraId="2055755A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Debit</w:t>
            </w:r>
            <w:r>
              <w:rPr>
                <w:sz w:val="22"/>
                <w:szCs w:val="22"/>
                <w:lang w:eastAsia="zh-TW"/>
              </w:rPr>
              <w:t>卡</w:t>
            </w:r>
            <w:r>
              <w:rPr>
                <w:sz w:val="22"/>
                <w:szCs w:val="22"/>
                <w:lang w:eastAsia="zh-TW"/>
              </w:rPr>
              <w:t>/</w:t>
            </w:r>
            <w:r>
              <w:rPr>
                <w:sz w:val="22"/>
                <w:szCs w:val="22"/>
                <w:lang w:eastAsia="zh-TW"/>
              </w:rPr>
              <w:t>信用卡</w:t>
            </w:r>
          </w:p>
        </w:tc>
        <w:tc>
          <w:tcPr>
            <w:tcW w:w="2886" w:type="dxa"/>
            <w:vAlign w:val="center"/>
          </w:tcPr>
          <w:p w14:paraId="1E2D7FC5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583E0CA2" wp14:editId="5F777B31">
                  <wp:extent cx="1385668" cy="927504"/>
                  <wp:effectExtent l="0" t="0" r="5080" b="6350"/>
                  <wp:docPr id="36" name="Picture 1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DB92C3-70F5-42FA-B6EA-C00627F8F5B4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6">
                            <a:extLst>
                              <a:ext uri="{FF2B5EF4-FFF2-40B4-BE49-F238E27FC236}">
                                <a16:creationId xmlns:a16="http://schemas.microsoft.com/office/drawing/2014/main" id="{DADB92C3-70F5-42FA-B6EA-C00627F8F5B4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3777" cy="9463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528B5B11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不接受信用卡</w:t>
            </w:r>
            <w:r>
              <w:rPr>
                <w:sz w:val="22"/>
                <w:szCs w:val="22"/>
                <w:lang w:eastAsia="zh-TW"/>
              </w:rPr>
              <w:t>/Debit</w:t>
            </w:r>
            <w:r>
              <w:rPr>
                <w:sz w:val="22"/>
                <w:szCs w:val="22"/>
                <w:lang w:eastAsia="zh-TW"/>
              </w:rPr>
              <w:t>卡</w:t>
            </w:r>
          </w:p>
        </w:tc>
      </w:tr>
      <w:tr w:rsidR="005C527D" w14:paraId="197A574F" w14:textId="77777777" w:rsidTr="005C527D">
        <w:tc>
          <w:tcPr>
            <w:tcW w:w="1365" w:type="dxa"/>
            <w:vMerge/>
            <w:vAlign w:val="center"/>
          </w:tcPr>
          <w:p w14:paraId="51D58FEE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387" w:type="dxa"/>
            <w:vAlign w:val="center"/>
          </w:tcPr>
          <w:p w14:paraId="08FF8D2F" w14:textId="77777777" w:rsidR="005C527D" w:rsidRPr="005C527D" w:rsidRDefault="005C527D" w:rsidP="00616FE3">
            <w:pPr>
              <w:jc w:val="center"/>
              <w:rPr>
                <w:rFonts w:ascii="Arial" w:eastAsia="Times New Roman" w:hAnsi="Arial" w:cs="Arial"/>
                <w:color w:val="000000"/>
                <w:kern w:val="0"/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銀行單據</w:t>
            </w:r>
            <w:r>
              <w:rPr>
                <w:sz w:val="22"/>
                <w:szCs w:val="22"/>
                <w:lang w:eastAsia="zh-TW"/>
              </w:rPr>
              <w:t>/</w:t>
            </w:r>
            <w:r>
              <w:rPr>
                <w:sz w:val="22"/>
                <w:szCs w:val="22"/>
                <w:lang w:eastAsia="zh-TW"/>
              </w:rPr>
              <w:t>信用卡單據</w:t>
            </w:r>
          </w:p>
        </w:tc>
        <w:tc>
          <w:tcPr>
            <w:tcW w:w="2886" w:type="dxa"/>
            <w:vAlign w:val="center"/>
          </w:tcPr>
          <w:p w14:paraId="4D40D967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  <w:lang w:eastAsia="zh-TW"/>
              </w:rPr>
              <w:drawing>
                <wp:inline distT="0" distB="0" distL="0" distR="0" wp14:anchorId="05BDE690" wp14:editId="6142DB08">
                  <wp:extent cx="1688559" cy="1961577"/>
                  <wp:effectExtent l="0" t="0" r="6985" b="635"/>
                  <wp:docPr id="37" name="Picture 19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9B24D04D-E6F0-456F-871C-AE69AE2C355F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19">
                            <a:extLst>
                              <a:ext uri="{FF2B5EF4-FFF2-40B4-BE49-F238E27FC236}">
                                <a16:creationId xmlns:a16="http://schemas.microsoft.com/office/drawing/2014/main" id="{9B24D04D-E6F0-456F-871C-AE69AE2C355F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94233" cy="19681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99" w:type="dxa"/>
            <w:vAlign w:val="center"/>
          </w:tcPr>
          <w:p w14:paraId="4BE13350" w14:textId="77777777" w:rsidR="005C527D" w:rsidRPr="005C527D" w:rsidRDefault="005C527D" w:rsidP="00616FE3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  <w:lang w:eastAsia="zh-TW"/>
              </w:rPr>
              <w:t>不接受銀行</w:t>
            </w:r>
            <w:r>
              <w:rPr>
                <w:sz w:val="22"/>
                <w:szCs w:val="22"/>
                <w:lang w:eastAsia="zh-TW"/>
              </w:rPr>
              <w:t>/</w:t>
            </w:r>
            <w:r>
              <w:rPr>
                <w:sz w:val="22"/>
                <w:szCs w:val="22"/>
                <w:lang w:eastAsia="zh-TW"/>
              </w:rPr>
              <w:t>信用卡單據</w:t>
            </w:r>
          </w:p>
        </w:tc>
      </w:tr>
    </w:tbl>
    <w:p w14:paraId="695371B8" w14:textId="77777777" w:rsidR="005C527D" w:rsidRPr="00F64E7F" w:rsidRDefault="005C527D"/>
    <w:sectPr w:rsidR="005C527D" w:rsidRPr="00F64E7F" w:rsidSect="00AF31AA">
      <w:headerReference w:type="default" r:id="rId23"/>
      <w:footerReference w:type="default" r:id="rId24"/>
      <w:pgSz w:w="12240" w:h="15840"/>
      <w:pgMar w:top="720" w:right="720" w:bottom="720" w:left="720" w:header="6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70086FF" w14:textId="77777777" w:rsidR="007839AD" w:rsidRDefault="007839AD" w:rsidP="005D6AE0">
      <w:pPr>
        <w:spacing w:after="0"/>
      </w:pPr>
      <w:r>
        <w:separator/>
      </w:r>
    </w:p>
  </w:endnote>
  <w:endnote w:type="continuationSeparator" w:id="0">
    <w:p w14:paraId="5F9C4675" w14:textId="77777777" w:rsidR="007839AD" w:rsidRDefault="007839AD" w:rsidP="005D6AE0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goda Sans Text">
    <w:panose1 w:val="020F0503020203020204"/>
    <w:charset w:val="00"/>
    <w:family w:val="swiss"/>
    <w:pitch w:val="variable"/>
    <w:sig w:usb0="A100006F" w:usb1="0000004A" w:usb2="00000008" w:usb3="00000000" w:csb0="00000001" w:csb1="00000000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ngLiU">
    <w:altName w:val="細明體"/>
    <w:panose1 w:val="02010609000101010101"/>
    <w:charset w:val="88"/>
    <w:family w:val="modern"/>
    <w:pitch w:val="fixed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CB0E7E" w14:textId="77777777" w:rsidR="005D6AE0" w:rsidRDefault="005D6AE0">
    <w:pPr>
      <w:pStyle w:val="Footer"/>
    </w:pP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59264" behindDoc="0" locked="0" layoutInCell="0" allowOverlap="1" wp14:anchorId="57667160" wp14:editId="101849B8">
              <wp:simplePos x="0" y="0"/>
              <wp:positionH relativeFrom="page">
                <wp:posOffset>0</wp:posOffset>
              </wp:positionH>
              <wp:positionV relativeFrom="page">
                <wp:posOffset>9594215</wp:posOffset>
              </wp:positionV>
              <wp:extent cx="7772400" cy="273050"/>
              <wp:effectExtent l="0" t="0" r="0" b="12700"/>
              <wp:wrapNone/>
              <wp:docPr id="1" name="MSIPCM3a3241c98608cc9c07383198" descr="{&quot;HashCode&quot;:1065054844,&quot;Height&quot;:792.0,&quot;Width&quot;:612.0,&quot;Placement&quot;:&quot;Foot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7240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2B5C9780" w14:textId="77777777" w:rsidR="005D6AE0" w:rsidRPr="005D6AE0" w:rsidRDefault="005D6AE0" w:rsidP="005D6AE0">
                          <w:pPr>
                            <w:spacing w:after="0"/>
                            <w:rPr>
                              <w:rFonts w:ascii="Calibri" w:hAnsi="Calibri"/>
                              <w:color w:val="0000FF"/>
                              <w:sz w:val="20"/>
                            </w:rPr>
                          </w:pPr>
                          <w:r>
                            <w:rPr>
                              <w:rFonts w:ascii="Calibri" w:hAnsi="Calibri"/>
                              <w:color w:val="0000FF"/>
                              <w:sz w:val="20"/>
                              <w:lang w:eastAsia="zh-TW"/>
                            </w:rPr>
                            <w:t>Internal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254000" tIns="0" rIns="9144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7667160" id="_x0000_t202" coordsize="21600,21600" o:spt="202" path="m,l,21600r21600,l21600,xe">
              <v:stroke joinstyle="miter"/>
              <v:path gradientshapeok="t" o:connecttype="rect"/>
            </v:shapetype>
            <v:shape id="MSIPCM3a3241c98608cc9c07383198" o:spid="_x0000_s1027" type="#_x0000_t202" alt="{&quot;HashCode&quot;:1065054844,&quot;Height&quot;:792.0,&quot;Width&quot;:612.0,&quot;Placement&quot;:&quot;Footer&quot;,&quot;Index&quot;:&quot;Primary&quot;,&quot;Section&quot;:1,&quot;Top&quot;:0.0,&quot;Left&quot;:0.0}" style="position:absolute;margin-left:0;margin-top:755.45pt;width:612pt;height:21.5pt;z-index:25165926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" o:allowincell="f" filled="f" stroked="f" strokeweight=".5pt">
              <v:textbox inset="20pt,0,,0">
                <w:txbxContent>
                  <w:p w14:paraId="2B5C9780" w14:textId="77777777" w:rsidR="005D6AE0" w:rsidRPr="005D6AE0" w:rsidRDefault="005D6AE0" w:rsidP="005D6AE0">
                    <w:pPr>
                      <w:spacing w:after="0"/>
                      <w:rPr>
                        <w:rFonts w:ascii="Calibri" w:hAnsi="Calibri"/>
                        <w:color w:val="0000FF"/>
                        <w:sz w:val="20"/>
                      </w:rPr>
                      <w:bidi w:val="0"/>
                    </w:pPr>
                    <w:r>
                      <w:rPr>
                        <w:rFonts w:ascii="Calibri" w:hAnsi="Calibri"/>
                        <w:color w:val="0000FF"/>
                        <w:sz w:val="20"/>
                        <w:lang w:eastAsia="zh-TW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Internal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ECCDC8" w14:textId="77777777" w:rsidR="007839AD" w:rsidRDefault="007839AD" w:rsidP="005D6AE0">
      <w:pPr>
        <w:spacing w:after="0"/>
      </w:pPr>
      <w:r>
        <w:separator/>
      </w:r>
    </w:p>
  </w:footnote>
  <w:footnote w:type="continuationSeparator" w:id="0">
    <w:p w14:paraId="59C9DCB0" w14:textId="77777777" w:rsidR="007839AD" w:rsidRDefault="007839AD" w:rsidP="005D6AE0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CA8E309" w14:textId="77777777" w:rsidR="00F64E7F" w:rsidRDefault="00F64E7F">
    <w:pPr>
      <w:pStyle w:val="Header"/>
    </w:pPr>
    <w:r>
      <w:rPr>
        <w:noProof/>
        <w:lang w:eastAsia="zh-TW"/>
      </w:rPr>
      <w:drawing>
        <wp:anchor distT="0" distB="0" distL="114300" distR="114300" simplePos="0" relativeHeight="251661312" behindDoc="0" locked="0" layoutInCell="1" allowOverlap="1" wp14:anchorId="2CF2857D" wp14:editId="6EF7DCE1">
          <wp:simplePos x="0" y="0"/>
          <wp:positionH relativeFrom="column">
            <wp:posOffset>0</wp:posOffset>
          </wp:positionH>
          <wp:positionV relativeFrom="page">
            <wp:posOffset>624840</wp:posOffset>
          </wp:positionV>
          <wp:extent cx="1073785" cy="552450"/>
          <wp:effectExtent l="0" t="0" r="0" b="0"/>
          <wp:wrapSquare wrapText="bothSides"/>
          <wp:docPr id="4" name="Picture 4" descr="A picture containing background patter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 descr="A picture containing background pattern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73785" cy="5524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zh-TW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E1A717" wp14:editId="2CD3E0DE">
              <wp:simplePos x="0" y="0"/>
              <wp:positionH relativeFrom="column">
                <wp:posOffset>3963670</wp:posOffset>
              </wp:positionH>
              <wp:positionV relativeFrom="paragraph">
                <wp:posOffset>205740</wp:posOffset>
              </wp:positionV>
              <wp:extent cx="2491740" cy="511175"/>
              <wp:effectExtent l="0" t="0" r="0" b="3175"/>
              <wp:wrapSquare wrapText="bothSides"/>
              <wp:docPr id="17" name="Text Box 23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 noChangeShapeType="1"/>
                    </wps:cNvSpPr>
                    <wps:spPr bwMode="auto">
                      <a:xfrm>
                        <a:off x="0" y="0"/>
                        <a:ext cx="2491740" cy="5111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0ED0C328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b/>
                              <w:bCs/>
                              <w:noProof/>
                              <w:color w:val="7F7F7F"/>
                            </w:rPr>
                          </w:pPr>
                          <w:r>
                            <w:rPr>
                              <w:b/>
                              <w:bCs/>
                              <w:noProof/>
                              <w:color w:val="7F7F7F"/>
                              <w:lang w:eastAsia="zh-TW"/>
                            </w:rPr>
                            <w:t>Agoda Services Co., Ltd.</w:t>
                          </w:r>
                        </w:p>
                        <w:p w14:paraId="79DB888E" w14:textId="77777777" w:rsidR="00F64E7F" w:rsidRPr="00F64E7F" w:rsidRDefault="00F64E7F" w:rsidP="00F64E7F">
                          <w:pPr>
                            <w:spacing w:before="48" w:line="200" w:lineRule="exact"/>
                            <w:jc w:val="right"/>
                            <w:rPr>
                              <w:noProof/>
                              <w:color w:val="7F7F7F"/>
                              <w:szCs w:val="22"/>
                            </w:rPr>
                          </w:pPr>
                          <w:r>
                            <w:rPr>
                              <w:noProof/>
                              <w:color w:val="7F7F7F"/>
                              <w:sz w:val="20"/>
                              <w:lang w:eastAsia="zh-TW"/>
                            </w:rPr>
                            <w:t>a Booking Holdings company</w:t>
                          </w:r>
                        </w:p>
                        <w:p w14:paraId="7612A42C" w14:textId="77777777" w:rsidR="00F64E7F" w:rsidRPr="00B41384" w:rsidRDefault="00F64E7F" w:rsidP="00F64E7F">
                          <w:pPr>
                            <w:jc w:val="right"/>
                            <w:rPr>
                              <w:sz w:val="56"/>
                              <w:szCs w:val="48"/>
                            </w:rPr>
                          </w:pPr>
                        </w:p>
                      </w:txbxContent>
                    </wps:txbx>
                    <wps:bodyPr rot="0" vert="horz" wrap="square" lIns="36195" tIns="36195" rIns="457200" bIns="36195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E1A717" id="_x0000_t202" coordsize="21600,21600" o:spt="202" path="m,l,21600r21600,l21600,xe">
              <v:stroke joinstyle="miter"/>
              <v:path gradientshapeok="t" o:connecttype="rect"/>
            </v:shapetype>
            <v:shape id="Text Box 234" o:spid="_x0000_s1026" type="#_x0000_t202" style="position:absolute;margin-left:312.1pt;margin-top:16.2pt;width:196.2pt;height:40.2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" filled="f" stroked="f">
              <o:lock v:ext="edit" shapetype="t"/>
              <v:textbox inset="2.85pt,2.85pt,36pt,2.85pt">
                <w:txbxContent>
                  <w:p w14:paraId="0ED0C328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b/>
                        <w:bCs/>
                        <w:noProof/>
                        <w:color w:val="7F7F7F"/>
                      </w:rPr>
                      <w:bidi w:val="0"/>
                    </w:pPr>
                    <w:r>
                      <w:rPr>
                        <w:noProof/>
                        <w:color w:val="7F7F7F"/>
                        <w:lang w:eastAsia="zh-TW"/>
                        <w:b w:val="1"/>
                        <w:bCs w:val="1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Agoda Services Co., Ltd.</w:t>
                    </w:r>
                  </w:p>
                  <w:p w14:paraId="79DB888E" w14:textId="77777777" w:rsidR="00F64E7F" w:rsidRPr="00F64E7F" w:rsidRDefault="00F64E7F" w:rsidP="00F64E7F">
                    <w:pPr>
                      <w:spacing w:before="48" w:line="200" w:lineRule="exact"/>
                      <w:jc w:val="right"/>
                      <w:rPr>
                        <w:noProof/>
                        <w:color w:val="7F7F7F"/>
                        <w:szCs w:val="22"/>
                      </w:rPr>
                      <w:bidi w:val="0"/>
                    </w:pPr>
                    <w:r>
                      <w:rPr>
                        <w:noProof/>
                        <w:color w:val="7F7F7F"/>
                        <w:sz w:val="20"/>
                        <w:lang w:eastAsia="zh-TW"/>
                        <w:b w:val="0"/>
                        <w:bCs w:val="0"/>
                        <w:i w:val="0"/>
                        <w:iCs w:val="0"/>
                        <w:u w:val="none"/>
                        <w:vertAlign w:val="baseline"/>
                        <w:rtl w:val="0"/>
                      </w:rPr>
                      <w:t xml:space="preserve">a Booking Holdings company</w:t>
                    </w:r>
                  </w:p>
                  <w:p w14:paraId="7612A42C" w14:textId="77777777" w:rsidR="00F64E7F" w:rsidRPr="00B41384" w:rsidRDefault="00F64E7F" w:rsidP="00F64E7F">
                    <w:pPr>
                      <w:jc w:val="right"/>
                      <w:rPr>
                        <w:sz w:val="56"/>
                        <w:szCs w:val="48"/>
                      </w:rPr>
                    </w:pPr>
                  </w:p>
                </w:txbxContent>
              </v:textbox>
              <w10:wrap type="squar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AD76ED0"/>
    <w:multiLevelType w:val="hybridMultilevel"/>
    <w:tmpl w:val="478C51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910ECD"/>
    <w:multiLevelType w:val="hybridMultilevel"/>
    <w:tmpl w:val="DD08250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01C359B"/>
    <w:multiLevelType w:val="hybridMultilevel"/>
    <w:tmpl w:val="4EDA811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369090">
    <w:abstractNumId w:val="0"/>
  </w:num>
  <w:num w:numId="2" w16cid:durableId="14310007">
    <w:abstractNumId w:val="1"/>
  </w:num>
  <w:num w:numId="3" w16cid:durableId="21126215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43F7"/>
    <w:rsid w:val="000324F3"/>
    <w:rsid w:val="00077CC8"/>
    <w:rsid w:val="00176A07"/>
    <w:rsid w:val="002913F7"/>
    <w:rsid w:val="002B5E01"/>
    <w:rsid w:val="003A43F7"/>
    <w:rsid w:val="003B4280"/>
    <w:rsid w:val="003E3A04"/>
    <w:rsid w:val="00411745"/>
    <w:rsid w:val="00497216"/>
    <w:rsid w:val="004D77F7"/>
    <w:rsid w:val="004F2EDF"/>
    <w:rsid w:val="005B09C1"/>
    <w:rsid w:val="005C527D"/>
    <w:rsid w:val="005D6AE0"/>
    <w:rsid w:val="00623B2E"/>
    <w:rsid w:val="00690820"/>
    <w:rsid w:val="006B6D71"/>
    <w:rsid w:val="006C6671"/>
    <w:rsid w:val="00716DD4"/>
    <w:rsid w:val="007818FB"/>
    <w:rsid w:val="007839AD"/>
    <w:rsid w:val="00785B2F"/>
    <w:rsid w:val="007E0992"/>
    <w:rsid w:val="00801B48"/>
    <w:rsid w:val="008824BD"/>
    <w:rsid w:val="00886906"/>
    <w:rsid w:val="008D051D"/>
    <w:rsid w:val="008D7C7F"/>
    <w:rsid w:val="0090511D"/>
    <w:rsid w:val="00952F8B"/>
    <w:rsid w:val="009849AB"/>
    <w:rsid w:val="00A00FCC"/>
    <w:rsid w:val="00A65EE9"/>
    <w:rsid w:val="00AF31AA"/>
    <w:rsid w:val="00BC2A41"/>
    <w:rsid w:val="00BD3A4C"/>
    <w:rsid w:val="00BE24DA"/>
    <w:rsid w:val="00BF4502"/>
    <w:rsid w:val="00D45BA2"/>
    <w:rsid w:val="00E11DA4"/>
    <w:rsid w:val="00E45E7F"/>
    <w:rsid w:val="00E57724"/>
    <w:rsid w:val="00E735F8"/>
    <w:rsid w:val="00E74365"/>
    <w:rsid w:val="00E84C15"/>
    <w:rsid w:val="00ED2EBB"/>
    <w:rsid w:val="00F16F6F"/>
    <w:rsid w:val="00F32D0D"/>
    <w:rsid w:val="00F33D53"/>
    <w:rsid w:val="00F64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7CD267"/>
  <w15:chartTrackingRefBased/>
  <w15:docId w15:val="{F3BA3BF5-BECD-42A0-A961-E663FBC1D5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goda Sans Text" w:eastAsia="PMingLiU" w:hAnsi="Agoda Sans Text" w:cs="Agoda Sans Text"/>
        <w:color w:val="000000" w:themeColor="text1"/>
        <w:kern w:val="28"/>
        <w:sz w:val="24"/>
        <w:szCs w:val="24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B4280"/>
    <w:pPr>
      <w:spacing w:after="10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HeaderChar">
    <w:name w:val="Header Char"/>
    <w:basedOn w:val="DefaultParagraphFont"/>
    <w:link w:val="Header"/>
    <w:uiPriority w:val="99"/>
    <w:rsid w:val="005D6AE0"/>
  </w:style>
  <w:style w:type="paragraph" w:styleId="Footer">
    <w:name w:val="footer"/>
    <w:basedOn w:val="Normal"/>
    <w:link w:val="FooterChar"/>
    <w:uiPriority w:val="99"/>
    <w:unhideWhenUsed/>
    <w:rsid w:val="005D6AE0"/>
    <w:pPr>
      <w:tabs>
        <w:tab w:val="center" w:pos="4680"/>
        <w:tab w:val="right" w:pos="9360"/>
      </w:tabs>
      <w:spacing w:after="0"/>
    </w:pPr>
    <w:rPr>
      <w:rFonts w:cstheme="minorBidi"/>
      <w:color w:val="auto"/>
      <w:kern w:val="0"/>
      <w:szCs w:val="28"/>
    </w:rPr>
  </w:style>
  <w:style w:type="character" w:customStyle="1" w:styleId="FooterChar">
    <w:name w:val="Footer Char"/>
    <w:basedOn w:val="DefaultParagraphFont"/>
    <w:link w:val="Footer"/>
    <w:uiPriority w:val="99"/>
    <w:rsid w:val="005D6AE0"/>
  </w:style>
  <w:style w:type="paragraph" w:styleId="ListParagraph">
    <w:name w:val="List Paragraph"/>
    <w:basedOn w:val="Normal"/>
    <w:uiPriority w:val="34"/>
    <w:qFormat/>
    <w:rsid w:val="00BD3A4C"/>
    <w:pPr>
      <w:spacing w:after="160" w:line="259" w:lineRule="auto"/>
      <w:ind w:left="720"/>
      <w:contextualSpacing/>
    </w:pPr>
    <w:rPr>
      <w:rFonts w:asciiTheme="minorHAnsi" w:eastAsiaTheme="minorEastAsia" w:hAnsiTheme="minorHAnsi" w:cstheme="minorBidi"/>
      <w:color w:val="auto"/>
      <w:kern w:val="0"/>
      <w:sz w:val="22"/>
      <w:szCs w:val="22"/>
      <w:lang w:eastAsia="zh-TW" w:bidi="ar-SA"/>
    </w:rPr>
  </w:style>
  <w:style w:type="table" w:styleId="TableGrid">
    <w:name w:val="Table Grid"/>
    <w:basedOn w:val="TableNormal"/>
    <w:uiPriority w:val="39"/>
    <w:rsid w:val="002B5E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Revision">
    <w:name w:val="Revision"/>
    <w:hidden/>
    <w:uiPriority w:val="99"/>
    <w:semiHidden/>
    <w:rsid w:val="00F16F6F"/>
    <w:pPr>
      <w:spacing w:after="0" w:line="240" w:lineRule="auto"/>
    </w:pPr>
    <w:rPr>
      <w:rFonts w:cs="Angsana New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9576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99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30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header" Target="header1.xml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chin\AppData\Local\Temp\Temp1_Agoda%20Templates_July2021.zip\Agoda%20Template_July2021.dotx" TargetMode="External"/></Relationships>
</file>

<file path=word/theme/theme1.xml><?xml version="1.0" encoding="utf-8"?>
<a:theme xmlns:a="http://schemas.openxmlformats.org/drawingml/2006/main" name="Office Theme">
  <a:themeElements>
    <a:clrScheme name="Agoda Theme">
      <a:dk1>
        <a:srgbClr val="000000"/>
      </a:dk1>
      <a:lt1>
        <a:srgbClr val="FFFFFF"/>
      </a:lt1>
      <a:dk2>
        <a:srgbClr val="5A5A5A"/>
      </a:dk2>
      <a:lt2>
        <a:srgbClr val="E7E8E9"/>
      </a:lt2>
      <a:accent1>
        <a:srgbClr val="FF2938"/>
      </a:accent1>
      <a:accent2>
        <a:srgbClr val="FDB812"/>
      </a:accent2>
      <a:accent3>
        <a:srgbClr val="00B057"/>
      </a:accent3>
      <a:accent4>
        <a:srgbClr val="AF38B1"/>
      </a:accent4>
      <a:accent5>
        <a:srgbClr val="00AAE0"/>
      </a:accent5>
      <a:accent6>
        <a:srgbClr val="EBEDE8"/>
      </a:accent6>
      <a:hlink>
        <a:srgbClr val="0D3D70"/>
      </a:hlink>
      <a:folHlink>
        <a:srgbClr val="5C2670"/>
      </a:folHlink>
    </a:clrScheme>
    <a:fontScheme name="Agoda">
      <a:majorFont>
        <a:latin typeface="Agoda Sans Text"/>
        <a:ea typeface=""/>
        <a:cs typeface="Calibri"/>
      </a:majorFont>
      <a:minorFont>
        <a:latin typeface="Agoda Sans Text"/>
        <a:ea typeface=""/>
        <a:cs typeface="Calibri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AC439CA08BBBD448E5F8998516EA8F0" ma:contentTypeVersion="19" ma:contentTypeDescription="Create a new document." ma:contentTypeScope="" ma:versionID="b4121c58e448fa804bc20c4b9799b79a">
  <xsd:schema xmlns:xsd="http://www.w3.org/2001/XMLSchema" xmlns:xs="http://www.w3.org/2001/XMLSchema" xmlns:p="http://schemas.microsoft.com/office/2006/metadata/properties" xmlns:ns1="http://schemas.microsoft.com/sharepoint/v3" xmlns:ns2="17d1ee43-8d2c-4fc4-bdc9-5db88f98fdb5" xmlns:ns3="21930214-6366-4c46-8806-6fdc2c93981b" targetNamespace="http://schemas.microsoft.com/office/2006/metadata/properties" ma:root="true" ma:fieldsID="814492e31c889d869194a3a84b1cb183" ns1:_="" ns2:_="" ns3:_="">
    <xsd:import namespace="http://schemas.microsoft.com/sharepoint/v3"/>
    <xsd:import namespace="17d1ee43-8d2c-4fc4-bdc9-5db88f98fdb5"/>
    <xsd:import namespace="21930214-6366-4c46-8806-6fdc2c93981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1:_ip_UnifiedCompliancePolicyProperties" minOccurs="0"/>
                <xsd:element ref="ns1:_ip_UnifiedCompliancePolicyUIAction" minOccurs="0"/>
                <xsd:element ref="ns2:MediaServiceAutoKeyPoints" minOccurs="0"/>
                <xsd:element ref="ns2:MediaServiceKeyPoints" minOccurs="0"/>
                <xsd:element ref="ns2:Description" minOccurs="0"/>
                <xsd:element ref="ns2:Source_x003a_Pexels" minOccurs="0"/>
                <xsd:element ref="ns2:Freetouse" minOccurs="0"/>
                <xsd:element ref="ns2:test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8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9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d1ee43-8d2c-4fc4-bdc9-5db88f98fdb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internalName="MediaServiceAutoTags" ma:readOnly="true">
      <xsd:simpleType>
        <xsd:restriction base="dms:Text"/>
      </xsd:simpleType>
    </xsd:element>
    <xsd:element name="MediaServiceOCR" ma:index="13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Description" ma:index="22" nillable="true" ma:displayName="Description" ma:format="Dropdown" ma:internalName="Description">
      <xsd:simpleType>
        <xsd:restriction base="dms:Text">
          <xsd:maxLength value="255"/>
        </xsd:restriction>
      </xsd:simpleType>
    </xsd:element>
    <xsd:element name="Source_x003a_Pexels" ma:index="23" nillable="true" ma:displayName="Source: Pexels" ma:default="1" ma:format="Dropdown" ma:internalName="Source_x003a_Pexels">
      <xsd:simpleType>
        <xsd:restriction base="dms:Boolean"/>
      </xsd:simpleType>
    </xsd:element>
    <xsd:element name="Freetouse" ma:index="24" nillable="true" ma:displayName="Free to use" ma:default="1" ma:format="Dropdown" ma:internalName="Freetouse">
      <xsd:simpleType>
        <xsd:restriction base="dms:Boolean"/>
      </xsd:simpleType>
    </xsd:element>
    <xsd:element name="test" ma:index="25" nillable="true" ma:displayName="test" ma:default="1" ma:format="Dropdown" ma:internalName="test">
      <xsd:simpleType>
        <xsd:restriction base="dms:Boolean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1930214-6366-4c46-8806-6fdc2c93981b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escription xmlns="17d1ee43-8d2c-4fc4-bdc9-5db88f98fdb5" xsi:nil="true"/>
    <_ip_UnifiedCompliancePolicyUIAction xmlns="http://schemas.microsoft.com/sharepoint/v3" xsi:nil="true"/>
    <Freetouse xmlns="17d1ee43-8d2c-4fc4-bdc9-5db88f98fdb5">true</Freetouse>
    <test xmlns="17d1ee43-8d2c-4fc4-bdc9-5db88f98fdb5">true</test>
    <Source_x003a_Pexels xmlns="17d1ee43-8d2c-4fc4-bdc9-5db88f98fdb5">true</Source_x003a_Pexels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66A8C5AB-23A0-4D38-AFCC-7C8873DCC66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DB23FA01-79F2-47F9-94A2-898BF9219E2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17d1ee43-8d2c-4fc4-bdc9-5db88f98fdb5"/>
    <ds:schemaRef ds:uri="21930214-6366-4c46-8806-6fdc2c93981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1C9AD32-FCD0-41E8-945F-31ABCDA98117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E06B7196-8185-43B6-B2FA-13603C96D73B}">
  <ds:schemaRefs>
    <ds:schemaRef ds:uri="http://schemas.microsoft.com/office/2006/metadata/properties"/>
    <ds:schemaRef ds:uri="http://schemas.microsoft.com/office/infopath/2007/PartnerControls"/>
    <ds:schemaRef ds:uri="17d1ee43-8d2c-4fc4-bdc9-5db88f98fdb5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Agoda Template_July2021</Template>
  <TotalTime>179</TotalTime>
  <Pages>4</Pages>
  <Words>69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Chin, ChengTing (Agoda)</dc:creator>
  <cp:keywords/>
  <dc:description/>
  <cp:lastModifiedBy>Charubhun, Piyaporn (Agoda)</cp:lastModifiedBy>
  <cp:revision>34</cp:revision>
  <dcterms:created xsi:type="dcterms:W3CDTF">2023-02-10T06:48:00Z</dcterms:created>
  <dcterms:modified xsi:type="dcterms:W3CDTF">2023-03-13T04:54:00Z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0x010100CAC439CA08BBBD448E5F8998516EA8F0</vt:lpwstr>
  </property>
  <property fmtid="{D5CDD505-2E9C-101B-9397-08002B2CF9AE}" pid="3" name="MSIP_Label_92deb6a9-0bd6-4c97-a15f-b01aae19ec55_Enabled">
    <vt:lpwstr>true</vt:lpwstr>
  </property>
  <property fmtid="{D5CDD505-2E9C-101B-9397-08002B2CF9AE}" pid="4" name="MSIP_Label_92deb6a9-0bd6-4c97-a15f-b01aae19ec55_SetDate">
    <vt:lpwstr>2023-03-07T10:02:55Z</vt:lpwstr>
  </property>
  <property fmtid="{D5CDD505-2E9C-101B-9397-08002B2CF9AE}" pid="5" name="MSIP_Label_92deb6a9-0bd6-4c97-a15f-b01aae19ec55_Method">
    <vt:lpwstr>Standard</vt:lpwstr>
  </property>
  <property fmtid="{D5CDD505-2E9C-101B-9397-08002B2CF9AE}" pid="6" name="MSIP_Label_92deb6a9-0bd6-4c97-a15f-b01aae19ec55_Name">
    <vt:lpwstr>Internal - test</vt:lpwstr>
  </property>
  <property fmtid="{D5CDD505-2E9C-101B-9397-08002B2CF9AE}" pid="7" name="MSIP_Label_92deb6a9-0bd6-4c97-a15f-b01aae19ec55_SiteId">
    <vt:lpwstr>75f66454-79b5-4efd-8233-0349b412607c</vt:lpwstr>
  </property>
  <property fmtid="{D5CDD505-2E9C-101B-9397-08002B2CF9AE}" pid="8" name="MSIP_Label_92deb6a9-0bd6-4c97-a15f-b01aae19ec55_ActionId">
    <vt:lpwstr>2baf8b52-4d9d-4962-be70-d19b64f86cd1</vt:lpwstr>
  </property>
  <property fmtid="{D5CDD505-2E9C-101B-9397-08002B2CF9AE}" pid="9" name="MSIP_Label_92deb6a9-0bd6-4c97-a15f-b01aae19ec55_ContentBits">
    <vt:lpwstr>2</vt:lpwstr>
  </property>
</Properties>
</file>